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5245"/>
        <w:gridCol w:w="5149"/>
      </w:tblGrid>
      <w:tr w:rsidR="00A9325D" w:rsidRPr="00426243" w14:paraId="1A178D15" w14:textId="77777777" w:rsidTr="00613EFC">
        <w:tc>
          <w:tcPr>
            <w:tcW w:w="15309" w:type="dxa"/>
            <w:gridSpan w:val="3"/>
            <w:shd w:val="clear" w:color="auto" w:fill="000F64" w:themeFill="accent2"/>
            <w:tcMar>
              <w:top w:w="792" w:type="dxa"/>
              <w:left w:w="115" w:type="dxa"/>
              <w:bottom w:w="792" w:type="dxa"/>
              <w:right w:w="115" w:type="dxa"/>
            </w:tcMar>
          </w:tcPr>
          <w:p w14:paraId="4CA56646" w14:textId="621CD88C" w:rsidR="00C63C9B" w:rsidRPr="0056325C" w:rsidRDefault="00514B86" w:rsidP="000F42CA">
            <w:pPr>
              <w:pStyle w:val="ad"/>
              <w:rPr>
                <w:rFonts w:ascii="Bookman Old Style" w:hAnsi="Bookman Old Style"/>
                <w:noProof/>
                <w:sz w:val="72"/>
                <w:szCs w:val="72"/>
              </w:rPr>
            </w:pPr>
            <w:r w:rsidRPr="0056325C">
              <w:rPr>
                <w:rFonts w:ascii="Bookman Old Style" w:hAnsi="Bookman Old Style"/>
                <w:noProof/>
                <w:sz w:val="72"/>
                <w:szCs w:val="72"/>
              </w:rPr>
              <w:t>БОТЕВ</w:t>
            </w:r>
          </w:p>
          <w:p w14:paraId="09DEEEF3" w14:textId="00EAC97D" w:rsidR="00514B86" w:rsidRPr="0056325C" w:rsidRDefault="0056325C" w:rsidP="009B1F32">
            <w:pPr>
              <w:jc w:val="center"/>
              <w:rPr>
                <w:sz w:val="28"/>
                <w:szCs w:val="28"/>
              </w:rPr>
            </w:pPr>
            <w:r w:rsidRPr="0056325C">
              <w:rPr>
                <w:sz w:val="28"/>
                <w:szCs w:val="28"/>
                <w:lang w:val="en-US"/>
              </w:rPr>
              <w:t>1</w:t>
            </w:r>
            <w:r w:rsidR="00447722">
              <w:rPr>
                <w:sz w:val="28"/>
                <w:szCs w:val="28"/>
              </w:rPr>
              <w:t>9</w:t>
            </w:r>
            <w:r w:rsidR="00514B86" w:rsidRPr="0056325C">
              <w:rPr>
                <w:sz w:val="28"/>
                <w:szCs w:val="28"/>
              </w:rPr>
              <w:t>.12.2024г., първи брой</w:t>
            </w:r>
          </w:p>
          <w:p w14:paraId="2CA11536" w14:textId="77777777" w:rsidR="00514B86" w:rsidRDefault="00514B86" w:rsidP="00514B86"/>
          <w:p w14:paraId="288BE687" w14:textId="5A007161" w:rsidR="00514B86" w:rsidRPr="0056325C" w:rsidRDefault="00514B86" w:rsidP="00514B86">
            <w:pPr>
              <w:jc w:val="center"/>
              <w:rPr>
                <w:sz w:val="28"/>
                <w:szCs w:val="28"/>
              </w:rPr>
            </w:pPr>
            <w:r w:rsidRPr="0056325C">
              <w:rPr>
                <w:sz w:val="28"/>
                <w:szCs w:val="28"/>
              </w:rPr>
              <w:t>Вестник на седмокласниците от група ЦДО</w:t>
            </w:r>
            <w:r w:rsidR="0056325C" w:rsidRPr="0056325C">
              <w:rPr>
                <w:sz w:val="28"/>
                <w:szCs w:val="28"/>
                <w:lang w:val="en-US"/>
              </w:rPr>
              <w:t xml:space="preserve"> </w:t>
            </w:r>
            <w:r w:rsidR="0056325C" w:rsidRPr="0056325C">
              <w:rPr>
                <w:sz w:val="28"/>
                <w:szCs w:val="28"/>
              </w:rPr>
              <w:t xml:space="preserve">на ОУ </w:t>
            </w:r>
            <w:r w:rsidR="0056325C" w:rsidRPr="0056325C">
              <w:rPr>
                <w:sz w:val="28"/>
                <w:szCs w:val="28"/>
                <w:lang w:val="en-US"/>
              </w:rPr>
              <w:t>“</w:t>
            </w:r>
            <w:r w:rsidR="0056325C" w:rsidRPr="0056325C">
              <w:rPr>
                <w:sz w:val="28"/>
                <w:szCs w:val="28"/>
              </w:rPr>
              <w:t>Христо Ботев</w:t>
            </w:r>
            <w:r w:rsidR="0056325C" w:rsidRPr="0056325C">
              <w:rPr>
                <w:sz w:val="28"/>
                <w:szCs w:val="28"/>
                <w:lang w:val="en-US"/>
              </w:rPr>
              <w:t xml:space="preserve">”, </w:t>
            </w:r>
            <w:r w:rsidR="0056325C" w:rsidRPr="0056325C">
              <w:rPr>
                <w:sz w:val="28"/>
                <w:szCs w:val="28"/>
              </w:rPr>
              <w:t>село Пелишат</w:t>
            </w:r>
          </w:p>
        </w:tc>
      </w:tr>
      <w:tr w:rsidR="00750E3E" w:rsidRPr="00750E3E" w14:paraId="649466D3" w14:textId="77777777" w:rsidTr="00613EFC">
        <w:tc>
          <w:tcPr>
            <w:tcW w:w="4845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48C0F69" w14:textId="52E7E2BB" w:rsidR="00C63C9B" w:rsidRPr="00426243" w:rsidRDefault="005A6B18" w:rsidP="0024182E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24F2022B" wp14:editId="0FF371EA">
                  <wp:extent cx="3048000" cy="1581150"/>
                  <wp:effectExtent l="0" t="0" r="0" b="0"/>
                  <wp:docPr id="297356544" name="Картина 18" descr="Картина, която съдържа на закрито, дрехи, човек, стена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56544" name="Картина 18" descr="Картина, която съдържа на закрито, дрехи, човек, стена&#10;&#10;Описанието е генерирано автоматично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C37EC23" w14:textId="5CAF8612" w:rsidR="00C63C9B" w:rsidRPr="00426243" w:rsidRDefault="005A6B18" w:rsidP="0024182E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54B74145" wp14:editId="05DB87B3">
                  <wp:extent cx="3257550" cy="1625600"/>
                  <wp:effectExtent l="0" t="0" r="0" b="0"/>
                  <wp:docPr id="385833127" name="Картина 19" descr="Картина, която съдържа Човешко лице, скица, рисунка, картина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833127" name="Картина 19" descr="Картина, която съдържа Човешко лице, скица, рисунка, картина&#10;&#10;Описанието е генерирано автоматично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86ACF02" w14:textId="3DA3D9CD" w:rsidR="00C63C9B" w:rsidRPr="00426243" w:rsidRDefault="00750E3E" w:rsidP="0024182E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51E75866" wp14:editId="2C55DA84">
                  <wp:extent cx="3149600" cy="1619250"/>
                  <wp:effectExtent l="0" t="0" r="0" b="0"/>
                  <wp:docPr id="486091623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091623" name="Картина 48609162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E3E" w:rsidRPr="00426243" w14:paraId="154FAD64" w14:textId="77777777" w:rsidTr="00613EFC">
        <w:tc>
          <w:tcPr>
            <w:tcW w:w="4845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C39AA75" w14:textId="3EA9F769" w:rsidR="0089340B" w:rsidRPr="00426243" w:rsidRDefault="006C11A4" w:rsidP="007F735D">
            <w:pPr>
              <w:pStyle w:val="af7"/>
              <w:rPr>
                <w:noProof/>
              </w:rPr>
            </w:pPr>
            <w:r>
              <w:rPr>
                <w:noProof/>
              </w:rPr>
              <w:t>Интервю с Йосив панов – 2 стр.</w:t>
            </w:r>
          </w:p>
        </w:tc>
        <w:tc>
          <w:tcPr>
            <w:tcW w:w="51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B4D235F" w14:textId="070D6153" w:rsidR="0089340B" w:rsidRPr="00426243" w:rsidRDefault="006C11A4" w:rsidP="007F735D">
            <w:pPr>
              <w:pStyle w:val="af7"/>
              <w:rPr>
                <w:noProof/>
              </w:rPr>
            </w:pPr>
            <w:r>
              <w:rPr>
                <w:noProof/>
              </w:rPr>
              <w:t xml:space="preserve">интервю с госпожа Петя Хаджиева – </w:t>
            </w:r>
            <w:r w:rsidR="0049416E">
              <w:rPr>
                <w:noProof/>
              </w:rPr>
              <w:t xml:space="preserve">4 </w:t>
            </w:r>
            <w:r>
              <w:rPr>
                <w:noProof/>
              </w:rPr>
              <w:t>стр.</w:t>
            </w:r>
          </w:p>
        </w:tc>
        <w:tc>
          <w:tcPr>
            <w:tcW w:w="5293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952B753" w14:textId="585DB376" w:rsidR="0089340B" w:rsidRPr="00426243" w:rsidRDefault="00AF790A" w:rsidP="007F735D">
            <w:pPr>
              <w:pStyle w:val="af7"/>
              <w:rPr>
                <w:noProof/>
              </w:rPr>
            </w:pPr>
            <w:r>
              <w:rPr>
                <w:noProof/>
              </w:rPr>
              <w:t>ЗА</w:t>
            </w:r>
            <w:r w:rsidR="006C11A4">
              <w:rPr>
                <w:noProof/>
              </w:rPr>
              <w:t xml:space="preserve"> </w:t>
            </w:r>
            <w:r w:rsidR="00000DF2">
              <w:rPr>
                <w:noProof/>
              </w:rPr>
              <w:t>юрий ангелов</w:t>
            </w:r>
            <w:r w:rsidR="004B766B">
              <w:rPr>
                <w:noProof/>
              </w:rPr>
              <w:t xml:space="preserve"> – 4 стр.</w:t>
            </w:r>
          </w:p>
        </w:tc>
      </w:tr>
    </w:tbl>
    <w:p w14:paraId="2CBB9EAF" w14:textId="77777777" w:rsidR="00EB6CA7" w:rsidRPr="00426243" w:rsidRDefault="00EB6CA7">
      <w:pPr>
        <w:rPr>
          <w:noProof/>
        </w:rPr>
      </w:pPr>
    </w:p>
    <w:tbl>
      <w:tblPr>
        <w:tblStyle w:val="a6"/>
        <w:tblW w:w="529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15"/>
        <w:gridCol w:w="4039"/>
        <w:gridCol w:w="779"/>
        <w:gridCol w:w="5675"/>
      </w:tblGrid>
      <w:tr w:rsidR="00C63C9B" w:rsidRPr="00426243" w14:paraId="4915D4B0" w14:textId="77777777" w:rsidTr="00613EFC">
        <w:trPr>
          <w:jc w:val="center"/>
        </w:trPr>
        <w:tc>
          <w:tcPr>
            <w:tcW w:w="15309" w:type="dxa"/>
            <w:gridSpan w:val="4"/>
            <w:tcMar>
              <w:top w:w="72" w:type="dxa"/>
              <w:bottom w:w="72" w:type="dxa"/>
            </w:tcMar>
            <w:vAlign w:val="center"/>
          </w:tcPr>
          <w:p w14:paraId="34C372BF" w14:textId="4F8C0630" w:rsidR="00C63C9B" w:rsidRPr="00426243" w:rsidRDefault="00B87AA9" w:rsidP="00B87AA9">
            <w:pPr>
              <w:pStyle w:val="1"/>
              <w:jc w:val="center"/>
              <w:rPr>
                <w:noProof/>
              </w:rPr>
            </w:pPr>
            <w:r>
              <w:rPr>
                <w:noProof/>
              </w:rPr>
              <w:t>ЙОСИФ ПАНОВ</w:t>
            </w:r>
          </w:p>
        </w:tc>
      </w:tr>
      <w:tr w:rsidR="00EB6CA7" w:rsidRPr="00426243" w14:paraId="79AF889F" w14:textId="77777777" w:rsidTr="00613EFC">
        <w:trPr>
          <w:jc w:val="center"/>
        </w:trPr>
        <w:tc>
          <w:tcPr>
            <w:tcW w:w="15309" w:type="dxa"/>
            <w:gridSpan w:val="4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658D52D4" w14:textId="59A316CE" w:rsidR="00EB6CA7" w:rsidRPr="00E7672A" w:rsidRDefault="00B87AA9" w:rsidP="00B87AA9">
            <w:pPr>
              <w:pStyle w:val="21"/>
              <w:jc w:val="center"/>
              <w:rPr>
                <w:noProof/>
              </w:rPr>
            </w:pPr>
            <w:r>
              <w:rPr>
                <w:noProof/>
              </w:rPr>
              <w:t xml:space="preserve">ЗАЕДНО КАЗАХМЕ </w:t>
            </w:r>
            <w:r w:rsidRPr="00E7672A">
              <w:rPr>
                <w:noProof/>
              </w:rPr>
              <w:t>“</w:t>
            </w:r>
            <w:r>
              <w:rPr>
                <w:noProof/>
              </w:rPr>
              <w:t>НЕ</w:t>
            </w:r>
            <w:r w:rsidRPr="00E7672A">
              <w:rPr>
                <w:noProof/>
              </w:rPr>
              <w:t xml:space="preserve">” </w:t>
            </w:r>
            <w:r>
              <w:rPr>
                <w:noProof/>
              </w:rPr>
              <w:t xml:space="preserve">на тормоза, </w:t>
            </w:r>
            <w:r w:rsidRPr="00E7672A">
              <w:rPr>
                <w:noProof/>
              </w:rPr>
              <w:t>“</w:t>
            </w:r>
            <w:r>
              <w:rPr>
                <w:noProof/>
              </w:rPr>
              <w:t>да</w:t>
            </w:r>
            <w:r w:rsidRPr="00E7672A">
              <w:rPr>
                <w:noProof/>
              </w:rPr>
              <w:t xml:space="preserve">” </w:t>
            </w:r>
            <w:r>
              <w:rPr>
                <w:noProof/>
              </w:rPr>
              <w:t xml:space="preserve">на </w:t>
            </w:r>
            <w:r w:rsidR="00201BDB">
              <w:rPr>
                <w:noProof/>
              </w:rPr>
              <w:t>спорта и ученето</w:t>
            </w:r>
          </w:p>
        </w:tc>
      </w:tr>
      <w:tr w:rsidR="00F22537" w:rsidRPr="005A6B18" w14:paraId="788D25DB" w14:textId="77777777" w:rsidTr="00613EFC">
        <w:trPr>
          <w:jc w:val="center"/>
        </w:trPr>
        <w:tc>
          <w:tcPr>
            <w:tcW w:w="8855" w:type="dxa"/>
            <w:gridSpan w:val="2"/>
            <w:tcMar>
              <w:top w:w="360" w:type="dxa"/>
            </w:tcMar>
          </w:tcPr>
          <w:p w14:paraId="5E193465" w14:textId="36C20604" w:rsidR="00F22537" w:rsidRPr="00783B63" w:rsidRDefault="00783B63" w:rsidP="007F6FCF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4C6D9501" wp14:editId="11958F2C">
                  <wp:extent cx="5410200" cy="3371850"/>
                  <wp:effectExtent l="0" t="0" r="0" b="0"/>
                  <wp:docPr id="1980388649" name="Картина 17" descr="Картина, която съдържа дрехи, човек, Човешко лице, джинси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388649" name="Картина 17" descr="Картина, която съдържа дрехи, човек, Човешко лице, джинси&#10;&#10;Описанието е генерирано автоматично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043" cy="337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  <w:gridSpan w:val="2"/>
            <w:tcMar>
              <w:top w:w="360" w:type="dxa"/>
            </w:tcMar>
          </w:tcPr>
          <w:p w14:paraId="4DA5A0CF" w14:textId="5234C601" w:rsidR="00E71F3E" w:rsidRPr="00542167" w:rsidRDefault="00E83896" w:rsidP="00643C3D">
            <w:pPr>
              <w:shd w:val="clear" w:color="auto" w:fill="FFFFFF"/>
              <w:ind w:firstLine="0"/>
              <w:jc w:val="both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  <w:r w:rsidRPr="007E53E2">
              <w:rPr>
                <w:rFonts w:eastAsia="Times New Roman" w:cs="Times New Roman"/>
                <w:color w:val="080809"/>
                <w:lang w:eastAsia="bg-BG"/>
              </w:rPr>
              <w:t xml:space="preserve">   </w:t>
            </w:r>
            <w:r w:rsidR="00E71F3E" w:rsidRPr="007E53E2">
              <w:rPr>
                <w:rFonts w:eastAsia="Times New Roman" w:cs="Times New Roman"/>
                <w:color w:val="080809"/>
                <w:lang w:eastAsia="bg-BG"/>
              </w:rPr>
              <w:t xml:space="preserve"> </w:t>
            </w:r>
            <w:r w:rsidR="00E71F3E" w:rsidRPr="00542167"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  <w:t>Поредната успешна и вълнуваща личност посети нашето училище. Световният шампион по бокс Йосиф Панов – боксьорът, който направи своята зашеметяваща победа и спечели титлата на Универсалната боксова организация.</w:t>
            </w:r>
          </w:p>
          <w:p w14:paraId="6616FD8A" w14:textId="77777777" w:rsidR="00E71F3E" w:rsidRPr="00542167" w:rsidRDefault="00E71F3E" w:rsidP="00643C3D">
            <w:pPr>
              <w:shd w:val="clear" w:color="auto" w:fill="FFFFFF"/>
              <w:ind w:firstLine="0"/>
              <w:jc w:val="both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  <w:r w:rsidRPr="00542167"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  <w:t xml:space="preserve">Казахме "НЕ" на насилието, "ДА" на спорта и ученето. </w:t>
            </w:r>
          </w:p>
          <w:p w14:paraId="1B0976E5" w14:textId="77777777" w:rsidR="00E71F3E" w:rsidRPr="00542167" w:rsidRDefault="00E71F3E" w:rsidP="00643C3D">
            <w:pPr>
              <w:shd w:val="clear" w:color="auto" w:fill="FFFFFF"/>
              <w:ind w:firstLine="0"/>
              <w:jc w:val="both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  <w:r w:rsidRPr="00542167"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  <w:t>Срещата мина с много емоции и научени поуки. Известният боксьор ни разказа как минава ежедневието му, какво го мотивира в големия спорт и какви са били първите му стъпки в бокса. Учениците от седми клас взеха интервю, чрез което Йосиф мотивира децата със съвети за успех и как да сме толерантни. Боксьорът показа шампионския си пояс. Срещата завърши с автографи и снимки за спомен.</w:t>
            </w:r>
          </w:p>
          <w:p w14:paraId="2A88794D" w14:textId="77777777" w:rsidR="00E83896" w:rsidRPr="00542167" w:rsidRDefault="00E83896" w:rsidP="00E71F3E">
            <w:pPr>
              <w:shd w:val="clear" w:color="auto" w:fill="FFFFFF"/>
              <w:ind w:firstLine="0"/>
              <w:rPr>
                <w:rFonts w:eastAsia="Times New Roman" w:cs="Times New Roman"/>
                <w:color w:val="080809"/>
                <w:sz w:val="26"/>
                <w:szCs w:val="26"/>
                <w:lang w:eastAsia="bg-BG"/>
              </w:rPr>
            </w:pPr>
          </w:p>
          <w:p w14:paraId="7EF3D835" w14:textId="298E6D82" w:rsidR="00E83896" w:rsidRPr="007E53E2" w:rsidRDefault="00E83896" w:rsidP="00E71F3E">
            <w:pPr>
              <w:shd w:val="clear" w:color="auto" w:fill="FFFFFF"/>
              <w:ind w:firstLine="0"/>
              <w:rPr>
                <w:rFonts w:eastAsia="Times New Roman" w:cs="Times New Roman"/>
                <w:b/>
                <w:bCs/>
                <w:color w:val="080809"/>
                <w:lang w:eastAsia="bg-BG"/>
              </w:rPr>
            </w:pPr>
            <w:r w:rsidRPr="007E53E2">
              <w:rPr>
                <w:rFonts w:eastAsia="Times New Roman" w:cs="Times New Roman"/>
                <w:b/>
                <w:bCs/>
                <w:color w:val="080809"/>
                <w:lang w:eastAsia="bg-BG"/>
              </w:rPr>
              <w:t xml:space="preserve">Цялото интервю със световния шампион може да прочетете на страница </w:t>
            </w:r>
            <w:r w:rsidR="00BD7739" w:rsidRPr="007E53E2">
              <w:rPr>
                <w:rFonts w:eastAsia="Times New Roman" w:cs="Times New Roman"/>
                <w:b/>
                <w:bCs/>
                <w:color w:val="080809"/>
                <w:lang w:eastAsia="bg-BG"/>
              </w:rPr>
              <w:t>2</w:t>
            </w:r>
            <w:r w:rsidRPr="007E53E2">
              <w:rPr>
                <w:rFonts w:eastAsia="Times New Roman" w:cs="Times New Roman"/>
                <w:b/>
                <w:bCs/>
                <w:color w:val="080809"/>
                <w:lang w:eastAsia="bg-BG"/>
              </w:rPr>
              <w:t>.</w:t>
            </w:r>
          </w:p>
          <w:p w14:paraId="25924C7D" w14:textId="2D76FF8C" w:rsidR="00F22537" w:rsidRPr="00426243" w:rsidRDefault="00F22537" w:rsidP="00E71F3E">
            <w:pPr>
              <w:rPr>
                <w:noProof/>
              </w:rPr>
            </w:pPr>
          </w:p>
        </w:tc>
      </w:tr>
      <w:tr w:rsidR="00F22537" w:rsidRPr="00426243" w14:paraId="21DF52C6" w14:textId="77777777" w:rsidTr="00613EFC">
        <w:trPr>
          <w:jc w:val="center"/>
        </w:trPr>
        <w:tc>
          <w:tcPr>
            <w:tcW w:w="15309" w:type="dxa"/>
            <w:gridSpan w:val="4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3EFD98E5" w14:textId="0B744CB3" w:rsidR="00F22537" w:rsidRPr="00426243" w:rsidRDefault="00F22537" w:rsidP="00E71F3E">
            <w:pPr>
              <w:rPr>
                <w:noProof/>
              </w:rPr>
            </w:pPr>
          </w:p>
        </w:tc>
      </w:tr>
      <w:tr w:rsidR="00C63C9B" w:rsidRPr="00AD2D3E" w14:paraId="2F35D13C" w14:textId="77777777" w:rsidTr="00613EFC">
        <w:trPr>
          <w:jc w:val="center"/>
        </w:trPr>
        <w:tc>
          <w:tcPr>
            <w:tcW w:w="4816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0F7737A5" w14:textId="1717513B" w:rsidR="00C63C9B" w:rsidRPr="00747C62" w:rsidRDefault="00747C62" w:rsidP="0075685A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62B2FF46" wp14:editId="67386B5A">
                  <wp:extent cx="2912745" cy="2101850"/>
                  <wp:effectExtent l="0" t="0" r="1905" b="0"/>
                  <wp:docPr id="1718684106" name="Картина 15" descr="Картина, която съдържа спорт, атлетична игра, волейбол, човек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684106" name="Картина 15" descr="Картина, която съдържа спорт, атлетична игра, волейбол, човек&#10;&#10;Описанието е генерирано автоматично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6B9E73E1" w14:textId="5BCA64DB" w:rsidR="00C63C9B" w:rsidRPr="00426243" w:rsidRDefault="00783B63" w:rsidP="0075685A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7E8C08AF" wp14:editId="0BA725B3">
                  <wp:extent cx="2913380" cy="2185035"/>
                  <wp:effectExtent l="0" t="0" r="1270" b="5715"/>
                  <wp:docPr id="821559901" name="Картин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559901" name="Картина 82155990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5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38D06EC2" w14:textId="17389B36" w:rsidR="00C63C9B" w:rsidRPr="007557AD" w:rsidRDefault="00EE49A2" w:rsidP="0075685A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71A72EC5" wp14:editId="664EDE21">
                  <wp:extent cx="3657600" cy="2187575"/>
                  <wp:effectExtent l="0" t="0" r="0" b="3175"/>
                  <wp:docPr id="1132152767" name="Картина 9" descr="Картина, която съдържа дрехи, на закрито, човек, група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152767" name="Картина 9" descr="Картина, която съдържа дрехи, на закрито, човек, група&#10;&#10;Описанието е генерирано автоматично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9B" w:rsidRPr="00426243" w14:paraId="7CC0D9B1" w14:textId="77777777" w:rsidTr="00613EFC">
        <w:trPr>
          <w:jc w:val="center"/>
        </w:trPr>
        <w:tc>
          <w:tcPr>
            <w:tcW w:w="4816" w:type="dxa"/>
            <w:tcBorders>
              <w:right w:val="single" w:sz="4" w:space="0" w:color="auto"/>
            </w:tcBorders>
          </w:tcPr>
          <w:p w14:paraId="3EA8AC96" w14:textId="469A1BAC" w:rsidR="00C63C9B" w:rsidRPr="00613EFC" w:rsidRDefault="00180171" w:rsidP="0042012F">
            <w:pPr>
              <w:ind w:firstLine="0"/>
              <w:jc w:val="both"/>
            </w:pPr>
            <w:r w:rsidRPr="00613EFC">
              <w:rPr>
                <w:rFonts w:cs="Times New Roman"/>
                <w:noProof/>
              </w:rPr>
              <w:t>На 20.11.</w:t>
            </w:r>
            <w:r w:rsidR="0042012F" w:rsidRPr="00613EFC">
              <w:rPr>
                <w:rFonts w:cs="Times New Roman"/>
                <w:noProof/>
              </w:rPr>
              <w:t>2024 г.</w:t>
            </w:r>
            <w:r w:rsidRPr="00613EFC">
              <w:rPr>
                <w:rFonts w:cs="Times New Roman"/>
                <w:noProof/>
              </w:rPr>
              <w:t xml:space="preserve"> учениците от прогимназиален етап посетихме зала </w:t>
            </w:r>
            <w:r w:rsidRPr="00E7672A">
              <w:rPr>
                <w:rFonts w:cs="Times New Roman"/>
                <w:noProof/>
              </w:rPr>
              <w:t>“</w:t>
            </w:r>
            <w:r w:rsidRPr="00613EFC">
              <w:rPr>
                <w:rFonts w:cs="Times New Roman"/>
                <w:noProof/>
              </w:rPr>
              <w:t>Спартак</w:t>
            </w:r>
            <w:r w:rsidRPr="00E7672A">
              <w:rPr>
                <w:rFonts w:cs="Times New Roman"/>
                <w:noProof/>
              </w:rPr>
              <w:t>”</w:t>
            </w:r>
            <w:r w:rsidR="0042012F" w:rsidRPr="00613EFC">
              <w:rPr>
                <w:rFonts w:cs="Times New Roman"/>
                <w:noProof/>
              </w:rPr>
              <w:t xml:space="preserve"> в град Плевен,</w:t>
            </w:r>
            <w:r w:rsidRPr="00E7672A">
              <w:rPr>
                <w:rFonts w:cs="Times New Roman"/>
                <w:noProof/>
              </w:rPr>
              <w:t xml:space="preserve"> </w:t>
            </w:r>
            <w:r w:rsidRPr="00613EFC">
              <w:rPr>
                <w:rFonts w:cs="Times New Roman"/>
                <w:noProof/>
              </w:rPr>
              <w:t xml:space="preserve">с цел </w:t>
            </w:r>
            <w:r w:rsidR="0042012F" w:rsidRPr="00613EFC">
              <w:rPr>
                <w:rFonts w:cs="Times New Roman"/>
                <w:noProof/>
              </w:rPr>
              <w:t>приятелска среща</w:t>
            </w:r>
            <w:r w:rsidRPr="00613EFC">
              <w:rPr>
                <w:rFonts w:cs="Times New Roman"/>
                <w:noProof/>
              </w:rPr>
              <w:t xml:space="preserve"> по</w:t>
            </w:r>
            <w:r w:rsidR="0042012F" w:rsidRPr="00613EFC">
              <w:rPr>
                <w:rFonts w:cs="Times New Roman"/>
                <w:noProof/>
              </w:rPr>
              <w:t xml:space="preserve"> волейбол,</w:t>
            </w:r>
            <w:r w:rsidRPr="00613EFC">
              <w:rPr>
                <w:rFonts w:cs="Times New Roman"/>
                <w:noProof/>
              </w:rPr>
              <w:t xml:space="preserve"> с връстниците ни от едноименния отбор. Беше ни много забавно.</w:t>
            </w:r>
            <w:r w:rsidR="00542167" w:rsidRPr="00613EFC">
              <w:t xml:space="preserve"> Нямаше резултат, защото не това беше целта. Показа ни как правилно да</w:t>
            </w:r>
          </w:p>
        </w:tc>
        <w:tc>
          <w:tcPr>
            <w:tcW w:w="48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CB0CC33" w14:textId="4BBB0DB5" w:rsidR="006E01C4" w:rsidRDefault="00180171" w:rsidP="0042012F">
            <w:pPr>
              <w:ind w:firstLine="0"/>
              <w:jc w:val="both"/>
              <w:rPr>
                <w:rFonts w:cs="Times New Roman"/>
                <w:noProof/>
                <w:lang w:val="en-US"/>
              </w:rPr>
            </w:pPr>
            <w:r w:rsidRPr="00613EFC">
              <w:rPr>
                <w:rFonts w:cs="Times New Roman"/>
                <w:noProof/>
              </w:rPr>
              <w:t>загряваме</w:t>
            </w:r>
            <w:r w:rsidR="006E01C4" w:rsidRPr="00613EFC">
              <w:rPr>
                <w:rFonts w:cs="Times New Roman"/>
                <w:noProof/>
              </w:rPr>
              <w:t>, как да посрещаме по</w:t>
            </w:r>
            <w:r w:rsidR="007557AD" w:rsidRPr="00E7672A">
              <w:rPr>
                <w:rFonts w:cs="Times New Roman"/>
                <w:noProof/>
              </w:rPr>
              <w:t>-</w:t>
            </w:r>
            <w:r w:rsidR="006E01C4" w:rsidRPr="00613EFC">
              <w:rPr>
                <w:rFonts w:cs="Times New Roman"/>
                <w:noProof/>
              </w:rPr>
              <w:t xml:space="preserve">добре и как да изпълняваме ефективен начален удар. Тренировката завърши с почерпка от страна на любезните ни домакини. Със сигурност бихме </w:t>
            </w:r>
            <w:r w:rsidR="007557AD" w:rsidRPr="00613EFC">
              <w:rPr>
                <w:rFonts w:cs="Times New Roman"/>
                <w:noProof/>
              </w:rPr>
              <w:t>им гостували</w:t>
            </w:r>
            <w:r w:rsidR="006E01C4" w:rsidRPr="00613EFC">
              <w:rPr>
                <w:rFonts w:cs="Times New Roman"/>
                <w:noProof/>
              </w:rPr>
              <w:t xml:space="preserve"> отново!</w:t>
            </w:r>
          </w:p>
          <w:p w14:paraId="1C9F2196" w14:textId="77777777" w:rsidR="00613EFC" w:rsidRDefault="00613EFC" w:rsidP="0042012F">
            <w:pPr>
              <w:ind w:firstLine="0"/>
              <w:jc w:val="both"/>
              <w:rPr>
                <w:rFonts w:cs="Times New Roman"/>
                <w:noProof/>
                <w:lang w:val="en-US"/>
              </w:rPr>
            </w:pPr>
          </w:p>
          <w:p w14:paraId="47AC8773" w14:textId="77777777" w:rsidR="00613EFC" w:rsidRPr="00613EFC" w:rsidRDefault="00613EFC" w:rsidP="0042012F">
            <w:pPr>
              <w:ind w:firstLine="0"/>
              <w:jc w:val="both"/>
              <w:rPr>
                <w:rFonts w:cs="Times New Roman"/>
                <w:noProof/>
                <w:lang w:val="en-US"/>
              </w:rPr>
            </w:pPr>
          </w:p>
          <w:p w14:paraId="67F1BC66" w14:textId="609B772D" w:rsidR="006E01C4" w:rsidRPr="00613EFC" w:rsidRDefault="006E01C4" w:rsidP="0042012F">
            <w:pPr>
              <w:ind w:firstLine="0"/>
              <w:jc w:val="both"/>
              <w:rPr>
                <w:rFonts w:cs="Times New Roman"/>
                <w:b/>
                <w:i/>
                <w:noProof/>
              </w:rPr>
            </w:pPr>
            <w:r w:rsidRPr="00613EFC">
              <w:rPr>
                <w:rFonts w:cs="Times New Roman"/>
                <w:b/>
                <w:i/>
                <w:noProof/>
              </w:rPr>
              <w:t xml:space="preserve">                                                 Слави Манолов</w:t>
            </w:r>
          </w:p>
        </w:tc>
        <w:tc>
          <w:tcPr>
            <w:tcW w:w="5675" w:type="dxa"/>
            <w:tcBorders>
              <w:left w:val="single" w:sz="4" w:space="0" w:color="auto"/>
            </w:tcBorders>
          </w:tcPr>
          <w:p w14:paraId="3FD580F4" w14:textId="66C76C6B" w:rsidR="00C63C9B" w:rsidRPr="0042012F" w:rsidRDefault="007557AD" w:rsidP="0042012F">
            <w:pPr>
              <w:ind w:firstLine="0"/>
              <w:jc w:val="both"/>
              <w:rPr>
                <w:rFonts w:cs="Times New Roman"/>
                <w:noProof/>
              </w:rPr>
            </w:pPr>
            <w:r w:rsidRPr="0042012F">
              <w:rPr>
                <w:rFonts w:cs="Times New Roman"/>
                <w:color w:val="080809"/>
                <w:shd w:val="clear" w:color="auto" w:fill="FFFFFF"/>
              </w:rPr>
              <w:t xml:space="preserve"> В иновативния ни час "Училище за големи и малки" участвахме в игри и показахме по свой начин многообразието от хора. С интерес участвахме в дискусия по темата и се обединихме около призива "Да бъдем толерантни и добри"!</w:t>
            </w:r>
          </w:p>
        </w:tc>
      </w:tr>
    </w:tbl>
    <w:p w14:paraId="3824052B" w14:textId="62892AB6" w:rsidR="00BB2628" w:rsidRPr="00E7672A" w:rsidRDefault="00AA5D1C" w:rsidP="00184481">
      <w:pPr>
        <w:jc w:val="center"/>
        <w:rPr>
          <w:noProof/>
          <w:sz w:val="48"/>
          <w:szCs w:val="48"/>
          <w:lang w:bidi="bg-BG"/>
        </w:rPr>
      </w:pPr>
      <w:r w:rsidRPr="00426243">
        <w:rPr>
          <w:noProof/>
          <w:lang w:bidi="bg-BG"/>
        </w:rPr>
        <w:br w:type="page"/>
      </w:r>
      <w:r w:rsidR="0042012F">
        <w:rPr>
          <w:noProof/>
          <w:sz w:val="48"/>
          <w:szCs w:val="48"/>
          <w:lang w:bidi="bg-BG"/>
        </w:rPr>
        <w:lastRenderedPageBreak/>
        <w:t>Йосиф Панов: „</w:t>
      </w:r>
      <w:r w:rsidR="00022114" w:rsidRPr="00BB2628">
        <w:rPr>
          <w:noProof/>
          <w:sz w:val="48"/>
          <w:szCs w:val="48"/>
          <w:lang w:bidi="bg-BG"/>
        </w:rPr>
        <w:t xml:space="preserve"> Училището и спортът вървят ръка за ръка</w:t>
      </w:r>
      <w:r w:rsidR="00BB2628" w:rsidRPr="00BB2628">
        <w:rPr>
          <w:noProof/>
          <w:sz w:val="48"/>
          <w:szCs w:val="48"/>
          <w:lang w:bidi="bg-BG"/>
        </w:rPr>
        <w:t>“</w:t>
      </w:r>
    </w:p>
    <w:tbl>
      <w:tblPr>
        <w:tblStyle w:val="a6"/>
        <w:tblW w:w="503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4"/>
        <w:gridCol w:w="2982"/>
        <w:gridCol w:w="1191"/>
        <w:gridCol w:w="2980"/>
        <w:gridCol w:w="797"/>
        <w:gridCol w:w="3328"/>
        <w:gridCol w:w="133"/>
      </w:tblGrid>
      <w:tr w:rsidR="008B4F7C" w:rsidRPr="00426243" w14:paraId="3CDB9B3E" w14:textId="77777777" w:rsidTr="009731E0">
        <w:trPr>
          <w:jc w:val="center"/>
        </w:trPr>
        <w:tc>
          <w:tcPr>
            <w:tcW w:w="7327" w:type="dxa"/>
            <w:gridSpan w:val="3"/>
          </w:tcPr>
          <w:p w14:paraId="1191CF18" w14:textId="46C62E0C" w:rsidR="008B4F7C" w:rsidRPr="00426243" w:rsidRDefault="006C11A4" w:rsidP="0075685A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3BE14D83" wp14:editId="667E4112">
                  <wp:extent cx="4515485" cy="4361815"/>
                  <wp:effectExtent l="0" t="0" r="0" b="635"/>
                  <wp:docPr id="427521290" name="Картин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521290" name="Картина 42752129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485" cy="43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8" w:type="dxa"/>
            <w:gridSpan w:val="4"/>
          </w:tcPr>
          <w:p w14:paraId="21C27A54" w14:textId="3EB1DA61" w:rsidR="008B4F7C" w:rsidRPr="00426243" w:rsidRDefault="006C11A4" w:rsidP="0075685A">
            <w:pPr>
              <w:pStyle w:val="af4"/>
            </w:pPr>
            <w:r>
              <w:rPr>
                <w:lang w:val="en-US"/>
              </w:rPr>
              <w:drawing>
                <wp:inline distT="0" distB="0" distL="0" distR="0" wp14:anchorId="481386D7" wp14:editId="27994B3E">
                  <wp:extent cx="4229901" cy="4381500"/>
                  <wp:effectExtent l="0" t="0" r="0" b="0"/>
                  <wp:docPr id="1172574090" name="Картина 11" descr="Картина, която съдържа дрехи, човек, обувки, на закрито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574090" name="Картина 11" descr="Картина, която съдържа дрехи, човек, обувки, на закрито&#10;&#10;Описанието е генерирано автоматично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235" cy="43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0E" w:rsidRPr="00426243" w14:paraId="4A2E6A66" w14:textId="77777777" w:rsidTr="009731E0">
        <w:trPr>
          <w:jc w:val="center"/>
        </w:trPr>
        <w:tc>
          <w:tcPr>
            <w:tcW w:w="14565" w:type="dxa"/>
            <w:gridSpan w:val="7"/>
            <w:tcMar>
              <w:top w:w="576" w:type="dxa"/>
              <w:left w:w="115" w:type="dxa"/>
              <w:right w:w="115" w:type="dxa"/>
            </w:tcMar>
            <w:vAlign w:val="bottom"/>
          </w:tcPr>
          <w:p w14:paraId="4FDF723D" w14:textId="075F7D14" w:rsidR="00640B0E" w:rsidRPr="00426243" w:rsidRDefault="00640B0E" w:rsidP="00BB2628">
            <w:pPr>
              <w:pStyle w:val="31"/>
              <w:jc w:val="left"/>
            </w:pPr>
          </w:p>
        </w:tc>
      </w:tr>
      <w:tr w:rsidR="00640B0E" w:rsidRPr="00426243" w14:paraId="37D97160" w14:textId="77777777" w:rsidTr="009731E0">
        <w:trPr>
          <w:trHeight w:val="1152"/>
          <w:jc w:val="center"/>
        </w:trPr>
        <w:tc>
          <w:tcPr>
            <w:tcW w:w="14565" w:type="dxa"/>
            <w:gridSpan w:val="7"/>
            <w:shd w:val="clear" w:color="auto" w:fill="7B230B" w:themeFill="accent1" w:themeFillShade="BF"/>
            <w:vAlign w:val="center"/>
          </w:tcPr>
          <w:p w14:paraId="71B49588" w14:textId="53A77B14" w:rsidR="00640B0E" w:rsidRPr="00BB2628" w:rsidRDefault="0041323F" w:rsidP="00315975">
            <w:pPr>
              <w:pStyle w:val="41"/>
              <w:rPr>
                <w:sz w:val="52"/>
                <w:szCs w:val="52"/>
              </w:rPr>
            </w:pPr>
            <w:r w:rsidRPr="00BB2628">
              <w:rPr>
                <w:sz w:val="52"/>
                <w:szCs w:val="52"/>
              </w:rPr>
              <w:t>НИКОГА НЕ СЕ ОТКАЗВАМ</w:t>
            </w:r>
          </w:p>
        </w:tc>
      </w:tr>
      <w:tr w:rsidR="00A14F8E" w:rsidRPr="00426243" w14:paraId="49C103E7" w14:textId="77777777" w:rsidTr="009731E0">
        <w:trPr>
          <w:trHeight w:val="95"/>
          <w:jc w:val="center"/>
        </w:trPr>
        <w:tc>
          <w:tcPr>
            <w:tcW w:w="7327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432" w:type="dxa"/>
              <w:left w:w="115" w:type="dxa"/>
              <w:right w:w="288" w:type="dxa"/>
            </w:tcMar>
          </w:tcPr>
          <w:p w14:paraId="71828CEC" w14:textId="77777777" w:rsidR="00A14F8E" w:rsidRPr="00E7672A" w:rsidRDefault="004B766B" w:rsidP="00315975">
            <w:pPr>
              <w:ind w:firstLine="0"/>
              <w:jc w:val="both"/>
              <w:rPr>
                <w:b/>
                <w:bCs/>
                <w:noProof/>
                <w:sz w:val="28"/>
                <w:szCs w:val="28"/>
              </w:rPr>
            </w:pPr>
            <w:r w:rsidRPr="00542167">
              <w:rPr>
                <w:b/>
                <w:bCs/>
                <w:noProof/>
                <w:sz w:val="28"/>
                <w:szCs w:val="28"/>
              </w:rPr>
              <w:t>Как решихте да се занимавате с бокс</w:t>
            </w:r>
            <w:r w:rsidRPr="00E7672A">
              <w:rPr>
                <w:b/>
                <w:bCs/>
                <w:noProof/>
                <w:sz w:val="28"/>
                <w:szCs w:val="28"/>
              </w:rPr>
              <w:t>?</w:t>
            </w:r>
          </w:p>
          <w:p w14:paraId="7C4E7235" w14:textId="13CC1B04" w:rsidR="00AE42B8" w:rsidRPr="00542167" w:rsidRDefault="00AE42B8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 xml:space="preserve">Първоначално с другите </w:t>
            </w:r>
            <w:r w:rsidR="00440BBD" w:rsidRPr="00542167">
              <w:rPr>
                <w:sz w:val="28"/>
                <w:szCs w:val="28"/>
              </w:rPr>
              <w:t>д</w:t>
            </w:r>
            <w:r w:rsidRPr="00542167">
              <w:rPr>
                <w:sz w:val="28"/>
                <w:szCs w:val="28"/>
              </w:rPr>
              <w:t xml:space="preserve">еца играехме хандбал и футбол. Аз обаче исках да стана шампион, да се доказвам. Така в шести клас попаднах в боксовата зала. </w:t>
            </w:r>
          </w:p>
          <w:p w14:paraId="6084A713" w14:textId="026B5F92" w:rsidR="00055FC8" w:rsidRPr="00E7672A" w:rsidRDefault="00055FC8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Как решихте да преминете от аматьорския в професионалния бокс</w:t>
            </w:r>
            <w:r w:rsidRPr="00E7672A">
              <w:rPr>
                <w:b/>
                <w:bCs/>
                <w:sz w:val="28"/>
                <w:szCs w:val="28"/>
              </w:rPr>
              <w:t>?</w:t>
            </w:r>
          </w:p>
          <w:p w14:paraId="0B94AC36" w14:textId="1DCEAEA1" w:rsidR="00055FC8" w:rsidRPr="00E7672A" w:rsidRDefault="00055FC8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 xml:space="preserve">След една година наказание, връщайки се в залата, треньорът ми каза, че съм готов за професионален бокс. </w:t>
            </w:r>
            <w:r w:rsidR="00440BBD" w:rsidRPr="00542167">
              <w:rPr>
                <w:sz w:val="28"/>
                <w:szCs w:val="28"/>
              </w:rPr>
              <w:t>Аз нямах търпение</w:t>
            </w:r>
            <w:r w:rsidRPr="00542167">
              <w:rPr>
                <w:sz w:val="28"/>
                <w:szCs w:val="28"/>
              </w:rPr>
              <w:t xml:space="preserve"> отново да се дока</w:t>
            </w:r>
            <w:r w:rsidR="00F54EDA" w:rsidRPr="00542167">
              <w:rPr>
                <w:sz w:val="28"/>
                <w:szCs w:val="28"/>
              </w:rPr>
              <w:t>звам. П</w:t>
            </w:r>
            <w:r w:rsidRPr="00542167">
              <w:rPr>
                <w:sz w:val="28"/>
                <w:szCs w:val="28"/>
              </w:rPr>
              <w:t>рофесионалния</w:t>
            </w:r>
            <w:r w:rsidR="00440BBD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бокс е най</w:t>
            </w:r>
            <w:r w:rsidR="00AF790A" w:rsidRPr="00542167">
              <w:rPr>
                <w:sz w:val="28"/>
                <w:szCs w:val="28"/>
              </w:rPr>
              <w:t>-</w:t>
            </w:r>
            <w:r w:rsidRPr="00542167">
              <w:rPr>
                <w:sz w:val="28"/>
                <w:szCs w:val="28"/>
              </w:rPr>
              <w:t>високото стъпало в нашия спорт.</w:t>
            </w:r>
          </w:p>
          <w:p w14:paraId="5B41446D" w14:textId="0814B63A" w:rsidR="00055FC8" w:rsidRPr="00E7672A" w:rsidRDefault="00055FC8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Имало ли</w:t>
            </w:r>
            <w:r w:rsidR="00F54EDA" w:rsidRPr="00542167">
              <w:rPr>
                <w:b/>
                <w:bCs/>
                <w:sz w:val="28"/>
                <w:szCs w:val="28"/>
              </w:rPr>
              <w:t xml:space="preserve"> е моменти, в които </w:t>
            </w:r>
            <w:r w:rsidR="00F813C9" w:rsidRPr="00542167">
              <w:rPr>
                <w:b/>
                <w:bCs/>
                <w:sz w:val="28"/>
                <w:szCs w:val="28"/>
              </w:rPr>
              <w:t>сте искал да се откажете</w:t>
            </w:r>
            <w:r w:rsidR="00F813C9" w:rsidRPr="00E7672A">
              <w:rPr>
                <w:b/>
                <w:bCs/>
                <w:sz w:val="28"/>
                <w:szCs w:val="28"/>
              </w:rPr>
              <w:t>?</w:t>
            </w:r>
          </w:p>
          <w:p w14:paraId="2DABB5D5" w14:textId="52F037D4" w:rsidR="00F813C9" w:rsidRPr="00E7672A" w:rsidRDefault="00F813C9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 xml:space="preserve">Много трудни моменти съм имал, но аз никога не се отказвам, не можех да живея без да тренирам.  Дори, когато нямах право да се </w:t>
            </w:r>
            <w:r w:rsidR="00E65B48" w:rsidRPr="00542167">
              <w:rPr>
                <w:sz w:val="28"/>
                <w:szCs w:val="28"/>
              </w:rPr>
              <w:t>състезавам</w:t>
            </w:r>
            <w:r w:rsidRPr="00542167">
              <w:rPr>
                <w:sz w:val="28"/>
                <w:szCs w:val="28"/>
              </w:rPr>
              <w:t xml:space="preserve">, аз пак тренирах доста </w:t>
            </w:r>
            <w:r w:rsidR="00440BBD" w:rsidRPr="00542167">
              <w:rPr>
                <w:sz w:val="28"/>
                <w:szCs w:val="28"/>
              </w:rPr>
              <w:t>усърдно</w:t>
            </w:r>
            <w:r w:rsidRPr="00542167">
              <w:rPr>
                <w:sz w:val="28"/>
                <w:szCs w:val="28"/>
              </w:rPr>
              <w:t>. Тогава беше момент</w:t>
            </w:r>
            <w:r w:rsidR="00AF790A" w:rsidRPr="00542167">
              <w:rPr>
                <w:sz w:val="28"/>
                <w:szCs w:val="28"/>
              </w:rPr>
              <w:t>ът</w:t>
            </w:r>
            <w:r w:rsidRPr="00542167">
              <w:rPr>
                <w:sz w:val="28"/>
                <w:szCs w:val="28"/>
              </w:rPr>
              <w:t xml:space="preserve">, в който си </w:t>
            </w:r>
            <w:r w:rsidR="00F31F6A" w:rsidRPr="00542167">
              <w:rPr>
                <w:sz w:val="28"/>
                <w:szCs w:val="28"/>
              </w:rPr>
              <w:t>мислех, че</w:t>
            </w:r>
            <w:r w:rsidR="00F54EDA" w:rsidRPr="00542167">
              <w:rPr>
                <w:sz w:val="28"/>
                <w:szCs w:val="28"/>
              </w:rPr>
              <w:t xml:space="preserve"> всичко приключи, но аз </w:t>
            </w:r>
            <w:r w:rsidRPr="00542167">
              <w:rPr>
                <w:sz w:val="28"/>
                <w:szCs w:val="28"/>
              </w:rPr>
              <w:t>не се отказах.</w:t>
            </w:r>
          </w:p>
          <w:p w14:paraId="540F5309" w14:textId="7BFC5260" w:rsidR="00F813C9" w:rsidRPr="00542167" w:rsidRDefault="00F813C9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П</w:t>
            </w:r>
            <w:r w:rsidR="00C655A2" w:rsidRPr="00542167">
              <w:rPr>
                <w:b/>
                <w:bCs/>
                <w:sz w:val="28"/>
                <w:szCs w:val="28"/>
              </w:rPr>
              <w:t xml:space="preserve">рофесионалният спорт изисква много </w:t>
            </w:r>
            <w:r w:rsidR="00440BBD" w:rsidRPr="00542167">
              <w:rPr>
                <w:b/>
                <w:bCs/>
                <w:sz w:val="28"/>
                <w:szCs w:val="28"/>
              </w:rPr>
              <w:t>лишения. Кои</w:t>
            </w:r>
            <w:r w:rsidR="00C655A2" w:rsidRPr="00542167">
              <w:rPr>
                <w:b/>
                <w:bCs/>
                <w:sz w:val="28"/>
                <w:szCs w:val="28"/>
              </w:rPr>
              <w:t xml:space="preserve"> са нещата, които </w:t>
            </w:r>
            <w:r w:rsidR="00440BBD" w:rsidRPr="00542167">
              <w:rPr>
                <w:b/>
                <w:bCs/>
                <w:sz w:val="28"/>
                <w:szCs w:val="28"/>
              </w:rPr>
              <w:t>В</w:t>
            </w:r>
            <w:r w:rsidR="00C655A2" w:rsidRPr="00542167">
              <w:rPr>
                <w:b/>
                <w:bCs/>
                <w:sz w:val="28"/>
                <w:szCs w:val="28"/>
              </w:rPr>
              <w:t>и мотивират</w:t>
            </w:r>
            <w:r w:rsidR="00C655A2" w:rsidRPr="00E7672A">
              <w:rPr>
                <w:b/>
                <w:bCs/>
                <w:sz w:val="28"/>
                <w:szCs w:val="28"/>
              </w:rPr>
              <w:t>?</w:t>
            </w:r>
          </w:p>
          <w:p w14:paraId="5EDA9CDE" w14:textId="23E8E0BD" w:rsidR="0095660F" w:rsidRPr="00542167" w:rsidRDefault="00C655A2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На първо място ме мотивира това да бъда победител. Ние трябв</w:t>
            </w:r>
            <w:r w:rsidR="00F55D45" w:rsidRPr="00542167">
              <w:rPr>
                <w:sz w:val="28"/>
                <w:szCs w:val="28"/>
              </w:rPr>
              <w:t xml:space="preserve">а да бъдем най–добрите. Когато има </w:t>
            </w:r>
            <w:r w:rsidRPr="00542167">
              <w:rPr>
                <w:sz w:val="28"/>
                <w:szCs w:val="28"/>
              </w:rPr>
              <w:t xml:space="preserve">хора </w:t>
            </w:r>
            <w:r w:rsidR="00F55D45" w:rsidRPr="00542167">
              <w:rPr>
                <w:sz w:val="28"/>
                <w:szCs w:val="28"/>
              </w:rPr>
              <w:t>до</w:t>
            </w:r>
            <w:r w:rsidRPr="00542167">
              <w:rPr>
                <w:sz w:val="28"/>
                <w:szCs w:val="28"/>
              </w:rPr>
              <w:t xml:space="preserve"> мен, които </w:t>
            </w:r>
            <w:r w:rsidR="00F55D45" w:rsidRPr="00542167">
              <w:rPr>
                <w:sz w:val="28"/>
                <w:szCs w:val="28"/>
              </w:rPr>
              <w:t xml:space="preserve">да ме мотивират, </w:t>
            </w:r>
            <w:r w:rsidRPr="00542167">
              <w:rPr>
                <w:sz w:val="28"/>
                <w:szCs w:val="28"/>
              </w:rPr>
              <w:t>лишенията стават лесни. Лесно е да се свалят осем килограма.</w:t>
            </w:r>
            <w:r w:rsidR="00F55D45" w:rsidRPr="00542167">
              <w:rPr>
                <w:sz w:val="28"/>
                <w:szCs w:val="28"/>
              </w:rPr>
              <w:t>..</w:t>
            </w:r>
            <w:r w:rsidR="0095660F" w:rsidRPr="00542167">
              <w:rPr>
                <w:sz w:val="28"/>
                <w:szCs w:val="28"/>
              </w:rPr>
              <w:t xml:space="preserve"> Трябва да се спазва дисциплина. Трябва да слушаш треньорите си. С годините съм се научил това да е част от подготовката и</w:t>
            </w:r>
            <w:r w:rsidR="00440BBD" w:rsidRPr="00542167">
              <w:rPr>
                <w:sz w:val="28"/>
                <w:szCs w:val="28"/>
              </w:rPr>
              <w:t xml:space="preserve"> част от</w:t>
            </w:r>
            <w:r w:rsidR="0095660F" w:rsidRPr="00542167">
              <w:rPr>
                <w:sz w:val="28"/>
                <w:szCs w:val="28"/>
              </w:rPr>
              <w:t xml:space="preserve"> живота ми.</w:t>
            </w:r>
          </w:p>
          <w:p w14:paraId="7A811DDE" w14:textId="686A7CC3" w:rsidR="0095660F" w:rsidRPr="00E7672A" w:rsidRDefault="0095660F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Как преминава един ден на Йосиф Панов</w:t>
            </w:r>
            <w:r w:rsidRPr="00E7672A">
              <w:rPr>
                <w:b/>
                <w:bCs/>
                <w:sz w:val="28"/>
                <w:szCs w:val="28"/>
              </w:rPr>
              <w:t>?</w:t>
            </w:r>
          </w:p>
          <w:p w14:paraId="2BDF4A2A" w14:textId="4A570B6D" w:rsidR="004B766B" w:rsidRPr="00542167" w:rsidRDefault="0095660F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Интересен въпрос. Събуждам се в 7 и 10, след което събуждам двете ми малки дечица. К</w:t>
            </w:r>
            <w:r w:rsidR="00CB0508" w:rsidRPr="00542167">
              <w:rPr>
                <w:sz w:val="28"/>
                <w:szCs w:val="28"/>
              </w:rPr>
              <w:t>арам ги до градината, след това</w:t>
            </w:r>
            <w:r w:rsidRPr="00542167">
              <w:rPr>
                <w:sz w:val="28"/>
                <w:szCs w:val="28"/>
              </w:rPr>
              <w:t xml:space="preserve"> закусвам и целия</w:t>
            </w:r>
            <w:r w:rsidR="00AF790A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ми ден преминава в тренировки. Поняк</w:t>
            </w:r>
            <w:r w:rsidR="00607195" w:rsidRPr="00542167">
              <w:rPr>
                <w:sz w:val="28"/>
                <w:szCs w:val="28"/>
              </w:rPr>
              <w:t xml:space="preserve">ога, </w:t>
            </w:r>
            <w:r w:rsidRPr="00542167">
              <w:rPr>
                <w:sz w:val="28"/>
                <w:szCs w:val="28"/>
              </w:rPr>
              <w:t>зависи от подготовката ми</w:t>
            </w:r>
            <w:r w:rsidR="00440BBD" w:rsidRPr="00542167">
              <w:rPr>
                <w:sz w:val="28"/>
                <w:szCs w:val="28"/>
              </w:rPr>
              <w:t>,</w:t>
            </w:r>
            <w:r w:rsidRPr="00542167">
              <w:rPr>
                <w:sz w:val="28"/>
                <w:szCs w:val="28"/>
              </w:rPr>
              <w:t xml:space="preserve"> имам масажи и сауни.</w:t>
            </w:r>
          </w:p>
        </w:tc>
        <w:tc>
          <w:tcPr>
            <w:tcW w:w="7238" w:type="dxa"/>
            <w:gridSpan w:val="4"/>
            <w:tcBorders>
              <w:left w:val="single" w:sz="4" w:space="0" w:color="auto"/>
            </w:tcBorders>
            <w:shd w:val="clear" w:color="auto" w:fill="auto"/>
            <w:tcMar>
              <w:top w:w="432" w:type="dxa"/>
              <w:left w:w="288" w:type="dxa"/>
              <w:right w:w="115" w:type="dxa"/>
            </w:tcMar>
          </w:tcPr>
          <w:p w14:paraId="21BA6083" w14:textId="77777777" w:rsidR="00E65B48" w:rsidRPr="00542167" w:rsidRDefault="00E65B48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Разкажете ни интересна случка от Ваш мач</w:t>
            </w:r>
            <w:r w:rsidRPr="00E7672A">
              <w:rPr>
                <w:b/>
                <w:bCs/>
                <w:sz w:val="28"/>
                <w:szCs w:val="28"/>
              </w:rPr>
              <w:t>?</w:t>
            </w:r>
          </w:p>
          <w:p w14:paraId="1C1C0485" w14:textId="749291DD" w:rsidR="00E65B48" w:rsidRPr="00542167" w:rsidRDefault="00E65B48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Когато те ударят, ти не помниш почти нищо! Може би</w:t>
            </w:r>
            <w:r w:rsidR="00440BBD" w:rsidRPr="00542167">
              <w:rPr>
                <w:sz w:val="28"/>
                <w:szCs w:val="28"/>
              </w:rPr>
              <w:t>,</w:t>
            </w:r>
            <w:r w:rsidRPr="00542167">
              <w:rPr>
                <w:sz w:val="28"/>
                <w:szCs w:val="28"/>
              </w:rPr>
              <w:t xml:space="preserve"> когато се биех с аржентинеца за пояса, който съм ви донесъл</w:t>
            </w:r>
            <w:r w:rsidR="00440BBD" w:rsidRPr="00542167">
              <w:rPr>
                <w:sz w:val="28"/>
                <w:szCs w:val="28"/>
              </w:rPr>
              <w:t xml:space="preserve"> да видите</w:t>
            </w:r>
            <w:r w:rsidRPr="00542167">
              <w:rPr>
                <w:sz w:val="28"/>
                <w:szCs w:val="28"/>
              </w:rPr>
              <w:t>, той ми говореше нещо, което не разбирах.</w:t>
            </w:r>
            <w:r w:rsidR="00440BBD" w:rsidRPr="00542167">
              <w:rPr>
                <w:sz w:val="28"/>
                <w:szCs w:val="28"/>
              </w:rPr>
              <w:t xml:space="preserve"> На неговия език.</w:t>
            </w:r>
            <w:r w:rsidRPr="00542167">
              <w:rPr>
                <w:sz w:val="28"/>
                <w:szCs w:val="28"/>
              </w:rPr>
              <w:t xml:space="preserve"> Аз го удрям, той ми говори, аз го удрям, той ми говори. След първия удар, който получиш в лицето, всичко избледнява.</w:t>
            </w:r>
            <w:r w:rsidR="00440BBD" w:rsidRPr="00542167">
              <w:rPr>
                <w:sz w:val="28"/>
                <w:szCs w:val="28"/>
              </w:rPr>
              <w:t xml:space="preserve"> Тогава започва емоцията.</w:t>
            </w:r>
          </w:p>
          <w:p w14:paraId="5C191395" w14:textId="2DE329F1" w:rsidR="00E65B48" w:rsidRPr="00542167" w:rsidRDefault="00E65B48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Вие сте световен шампион. Какво е чувството да застанете на най–високата стълба и да прославите България</w:t>
            </w:r>
            <w:r w:rsidRPr="00E7672A">
              <w:rPr>
                <w:b/>
                <w:bCs/>
                <w:sz w:val="28"/>
                <w:szCs w:val="28"/>
              </w:rPr>
              <w:t>?</w:t>
            </w:r>
          </w:p>
          <w:p w14:paraId="49111112" w14:textId="3FFDBE12" w:rsidR="00E65B48" w:rsidRPr="00542167" w:rsidRDefault="00E65B48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 xml:space="preserve">Когато станах </w:t>
            </w:r>
            <w:r w:rsidR="00A42513" w:rsidRPr="00542167">
              <w:rPr>
                <w:sz w:val="28"/>
                <w:szCs w:val="28"/>
              </w:rPr>
              <w:t>световен шампион в Арена Армеец</w:t>
            </w:r>
            <w:r w:rsidRPr="00542167">
              <w:rPr>
                <w:sz w:val="28"/>
                <w:szCs w:val="28"/>
              </w:rPr>
              <w:t xml:space="preserve"> имаше 10 000 </w:t>
            </w:r>
            <w:r w:rsidR="00440BBD" w:rsidRPr="00542167">
              <w:rPr>
                <w:sz w:val="28"/>
                <w:szCs w:val="28"/>
              </w:rPr>
              <w:t>души</w:t>
            </w:r>
            <w:r w:rsidRPr="00542167">
              <w:rPr>
                <w:sz w:val="28"/>
                <w:szCs w:val="28"/>
              </w:rPr>
              <w:t xml:space="preserve">, които скандираха името ми. Гост беше една от най– големите звезди – Колин </w:t>
            </w:r>
            <w:proofErr w:type="spellStart"/>
            <w:r w:rsidRPr="00542167">
              <w:rPr>
                <w:sz w:val="28"/>
                <w:szCs w:val="28"/>
              </w:rPr>
              <w:t>Макрегър</w:t>
            </w:r>
            <w:proofErr w:type="spellEnd"/>
            <w:r w:rsidRPr="00542167">
              <w:rPr>
                <w:sz w:val="28"/>
                <w:szCs w:val="28"/>
              </w:rPr>
              <w:t>. Още преди да изл</w:t>
            </w:r>
            <w:r w:rsidR="00440BBD" w:rsidRPr="00542167">
              <w:rPr>
                <w:sz w:val="28"/>
                <w:szCs w:val="28"/>
              </w:rPr>
              <w:t>яза</w:t>
            </w:r>
            <w:r w:rsidRPr="00542167">
              <w:rPr>
                <w:sz w:val="28"/>
                <w:szCs w:val="28"/>
              </w:rPr>
              <w:t xml:space="preserve"> на ринга, чу</w:t>
            </w:r>
            <w:r w:rsidR="00440BBD" w:rsidRPr="00542167">
              <w:rPr>
                <w:sz w:val="28"/>
                <w:szCs w:val="28"/>
              </w:rPr>
              <w:t>х</w:t>
            </w:r>
            <w:r w:rsidRPr="00542167">
              <w:rPr>
                <w:sz w:val="28"/>
                <w:szCs w:val="28"/>
              </w:rPr>
              <w:t xml:space="preserve"> химна и това много ме </w:t>
            </w:r>
            <w:r w:rsidR="0041323F" w:rsidRPr="00542167">
              <w:rPr>
                <w:sz w:val="28"/>
                <w:szCs w:val="28"/>
              </w:rPr>
              <w:t>зареди.</w:t>
            </w:r>
            <w:r w:rsidRPr="00542167">
              <w:rPr>
                <w:sz w:val="28"/>
                <w:szCs w:val="28"/>
              </w:rPr>
              <w:t xml:space="preserve"> </w:t>
            </w:r>
            <w:r w:rsidR="00A42513" w:rsidRPr="00542167">
              <w:rPr>
                <w:sz w:val="28"/>
                <w:szCs w:val="28"/>
              </w:rPr>
              <w:t>Когато</w:t>
            </w:r>
            <w:r w:rsidRPr="00542167">
              <w:rPr>
                <w:sz w:val="28"/>
                <w:szCs w:val="28"/>
              </w:rPr>
              <w:t xml:space="preserve"> станеш световен шампион, изпитваш щастие.</w:t>
            </w:r>
            <w:r w:rsidR="00440BBD" w:rsidRPr="00542167">
              <w:rPr>
                <w:sz w:val="28"/>
                <w:szCs w:val="28"/>
              </w:rPr>
              <w:t xml:space="preserve"> Да, може да е само за няколко часа, защото </w:t>
            </w:r>
            <w:r w:rsidR="00302E04" w:rsidRPr="00542167">
              <w:rPr>
                <w:sz w:val="28"/>
                <w:szCs w:val="28"/>
              </w:rPr>
              <w:t>подготовката за другия двубой започва веднага</w:t>
            </w:r>
            <w:r w:rsidR="00BB2628" w:rsidRPr="00542167">
              <w:rPr>
                <w:sz w:val="28"/>
                <w:szCs w:val="28"/>
              </w:rPr>
              <w:t xml:space="preserve">. </w:t>
            </w:r>
            <w:r w:rsidRPr="00542167">
              <w:rPr>
                <w:sz w:val="28"/>
                <w:szCs w:val="28"/>
              </w:rPr>
              <w:t xml:space="preserve">Никога няма да забравя как 10 000 </w:t>
            </w:r>
            <w:r w:rsidR="00302E04" w:rsidRPr="00542167">
              <w:rPr>
                <w:sz w:val="28"/>
                <w:szCs w:val="28"/>
              </w:rPr>
              <w:t xml:space="preserve">души </w:t>
            </w:r>
            <w:r w:rsidRPr="00542167">
              <w:rPr>
                <w:sz w:val="28"/>
                <w:szCs w:val="28"/>
              </w:rPr>
              <w:t xml:space="preserve">скандираха </w:t>
            </w:r>
            <w:r w:rsidR="00A42513" w:rsidRPr="00542167">
              <w:rPr>
                <w:sz w:val="28"/>
                <w:szCs w:val="28"/>
              </w:rPr>
              <w:t>„</w:t>
            </w:r>
            <w:r w:rsidRPr="00542167">
              <w:rPr>
                <w:sz w:val="28"/>
                <w:szCs w:val="28"/>
              </w:rPr>
              <w:t>българи юнаци</w:t>
            </w:r>
            <w:r w:rsidR="00A42513" w:rsidRPr="00542167">
              <w:rPr>
                <w:sz w:val="28"/>
                <w:szCs w:val="28"/>
              </w:rPr>
              <w:t>“</w:t>
            </w:r>
            <w:r w:rsidRPr="00542167">
              <w:rPr>
                <w:sz w:val="28"/>
                <w:szCs w:val="28"/>
              </w:rPr>
              <w:t>.</w:t>
            </w:r>
          </w:p>
          <w:p w14:paraId="469A6EB6" w14:textId="77777777" w:rsidR="00F31F6A" w:rsidRPr="00542167" w:rsidRDefault="00F31F6A" w:rsidP="00315975">
            <w:pPr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542167">
              <w:rPr>
                <w:b/>
                <w:bCs/>
                <w:sz w:val="28"/>
                <w:szCs w:val="28"/>
              </w:rPr>
              <w:t>Какви съвети ще дадете на всеки, който иска да се занимава със спорт</w:t>
            </w:r>
            <w:r w:rsidRPr="00E7672A">
              <w:rPr>
                <w:b/>
                <w:bCs/>
                <w:sz w:val="28"/>
                <w:szCs w:val="28"/>
              </w:rPr>
              <w:t>?</w:t>
            </w:r>
          </w:p>
          <w:p w14:paraId="7478AB48" w14:textId="2B581253" w:rsidR="00F31F6A" w:rsidRPr="00542167" w:rsidRDefault="00F31F6A" w:rsidP="00315975">
            <w:pPr>
              <w:ind w:firstLine="0"/>
              <w:jc w:val="both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</w:rPr>
              <w:t>Задължително трябва да слушат своите учители</w:t>
            </w:r>
            <w:r w:rsidR="00A42513" w:rsidRPr="00542167">
              <w:rPr>
                <w:sz w:val="28"/>
                <w:szCs w:val="28"/>
              </w:rPr>
              <w:t xml:space="preserve"> и треньори</w:t>
            </w:r>
            <w:r w:rsidRPr="00542167">
              <w:rPr>
                <w:sz w:val="28"/>
                <w:szCs w:val="28"/>
              </w:rPr>
              <w:t>. Когато учителя</w:t>
            </w:r>
            <w:r w:rsidR="00302E04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ти каже да седнеш и да слушаш – ти трябва да седнеш. И когато, след време учителя</w:t>
            </w:r>
            <w:r w:rsidR="00302E04" w:rsidRPr="00542167">
              <w:rPr>
                <w:sz w:val="28"/>
                <w:szCs w:val="28"/>
              </w:rPr>
              <w:t>т</w:t>
            </w:r>
            <w:r w:rsidRPr="00542167">
              <w:rPr>
                <w:sz w:val="28"/>
                <w:szCs w:val="28"/>
              </w:rPr>
              <w:t xml:space="preserve"> ти каже, че си до</w:t>
            </w:r>
            <w:r w:rsidR="00A42513" w:rsidRPr="00542167">
              <w:rPr>
                <w:sz w:val="28"/>
                <w:szCs w:val="28"/>
              </w:rPr>
              <w:t>бър – ти ще усетиш, че си добър</w:t>
            </w:r>
            <w:r w:rsidRPr="00542167">
              <w:rPr>
                <w:sz w:val="28"/>
                <w:szCs w:val="28"/>
              </w:rPr>
              <w:t xml:space="preserve"> в това, което правиш. Училището и спорт</w:t>
            </w:r>
            <w:r w:rsidR="00AF790A" w:rsidRPr="00542167">
              <w:rPr>
                <w:sz w:val="28"/>
                <w:szCs w:val="28"/>
              </w:rPr>
              <w:t>ът</w:t>
            </w:r>
            <w:r w:rsidRPr="00542167">
              <w:rPr>
                <w:sz w:val="28"/>
                <w:szCs w:val="28"/>
              </w:rPr>
              <w:t xml:space="preserve"> вървят ръка за ръка. Не можеш да искаш да станеш добър спортист, а да прескочиш стъпалото</w:t>
            </w:r>
            <w:r w:rsidR="00AF790A" w:rsidRPr="00542167">
              <w:rPr>
                <w:sz w:val="28"/>
                <w:szCs w:val="28"/>
              </w:rPr>
              <w:t>,</w:t>
            </w:r>
            <w:r w:rsidRPr="00542167">
              <w:rPr>
                <w:sz w:val="28"/>
                <w:szCs w:val="28"/>
              </w:rPr>
              <w:t xml:space="preserve"> наречено училище. Животът е като стълба, по която се катерим. Стъпало по стъпало. Имаш домашно – пишеш домашно. Имаш тест – правиш тест.</w:t>
            </w:r>
          </w:p>
          <w:p w14:paraId="65464CE5" w14:textId="77777777" w:rsidR="00E65B48" w:rsidRPr="00542167" w:rsidRDefault="00E65B48" w:rsidP="00315975">
            <w:pPr>
              <w:ind w:firstLine="0"/>
              <w:jc w:val="both"/>
              <w:rPr>
                <w:sz w:val="28"/>
                <w:szCs w:val="28"/>
              </w:rPr>
            </w:pPr>
          </w:p>
          <w:p w14:paraId="302D0261" w14:textId="04A9DECA" w:rsidR="00230EC5" w:rsidRPr="00542167" w:rsidRDefault="00302E04" w:rsidP="003657B1">
            <w:pPr>
              <w:ind w:firstLine="0"/>
              <w:jc w:val="right"/>
              <w:rPr>
                <w:b/>
                <w:bCs/>
                <w:i/>
                <w:noProof/>
                <w:sz w:val="28"/>
                <w:szCs w:val="28"/>
              </w:rPr>
            </w:pPr>
            <w:r w:rsidRPr="00542167">
              <w:rPr>
                <w:b/>
                <w:bCs/>
                <w:i/>
                <w:noProof/>
                <w:sz w:val="28"/>
                <w:szCs w:val="28"/>
              </w:rPr>
              <w:t>Интервю на Иво Ивов и Слави Манолов</w:t>
            </w:r>
          </w:p>
        </w:tc>
      </w:tr>
      <w:tr w:rsidR="00A14F8E" w:rsidRPr="00426243" w14:paraId="63156C0B" w14:textId="77777777" w:rsidTr="009731E0">
        <w:trPr>
          <w:trHeight w:val="95"/>
          <w:jc w:val="center"/>
        </w:trPr>
        <w:tc>
          <w:tcPr>
            <w:tcW w:w="3154" w:type="dxa"/>
            <w:shd w:val="clear" w:color="auto" w:fill="auto"/>
          </w:tcPr>
          <w:p w14:paraId="0CBF8565" w14:textId="4A8D2D76" w:rsidR="004B766B" w:rsidRPr="00E7672A" w:rsidRDefault="004B766B" w:rsidP="004B766B">
            <w:pPr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7950" w:type="dxa"/>
            <w:gridSpan w:val="4"/>
            <w:shd w:val="clear" w:color="auto" w:fill="auto"/>
            <w:vAlign w:val="center"/>
          </w:tcPr>
          <w:p w14:paraId="2A6D2A51" w14:textId="23465DBD" w:rsidR="00230EC5" w:rsidRPr="00542167" w:rsidRDefault="00230EC5" w:rsidP="00C4781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461" w:type="dxa"/>
            <w:gridSpan w:val="2"/>
            <w:shd w:val="clear" w:color="auto" w:fill="auto"/>
          </w:tcPr>
          <w:p w14:paraId="38FD28DD" w14:textId="51A12EE8" w:rsidR="00A14F8E" w:rsidRPr="00542167" w:rsidRDefault="00A14F8E" w:rsidP="00A14F8E">
            <w:pPr>
              <w:rPr>
                <w:noProof/>
                <w:sz w:val="28"/>
                <w:szCs w:val="28"/>
              </w:rPr>
            </w:pPr>
          </w:p>
        </w:tc>
      </w:tr>
      <w:tr w:rsidR="009F2F79" w:rsidRPr="00426243" w14:paraId="7D7F5BB2" w14:textId="77777777" w:rsidTr="009731E0">
        <w:trPr>
          <w:gridAfter w:val="1"/>
          <w:wAfter w:w="133" w:type="dxa"/>
          <w:jc w:val="center"/>
        </w:trPr>
        <w:tc>
          <w:tcPr>
            <w:tcW w:w="6136" w:type="dxa"/>
            <w:gridSpan w:val="2"/>
            <w:vMerge w:val="restart"/>
            <w:shd w:val="clear" w:color="auto" w:fill="000F64" w:themeFill="accent2"/>
            <w:tcMar>
              <w:left w:w="360" w:type="dxa"/>
              <w:right w:w="360" w:type="dxa"/>
            </w:tcMar>
          </w:tcPr>
          <w:p w14:paraId="4F0D51EE" w14:textId="27731270" w:rsidR="009F2F79" w:rsidRPr="00E7672A" w:rsidRDefault="00514B86" w:rsidP="0024182E">
            <w:pPr>
              <w:pStyle w:val="51"/>
              <w:rPr>
                <w:rFonts w:ascii="High Tower Text" w:hAnsi="High Tower Text"/>
                <w:noProof/>
                <w:sz w:val="44"/>
                <w:szCs w:val="44"/>
              </w:rPr>
            </w:pPr>
            <w:r w:rsidRPr="002D7782">
              <w:rPr>
                <w:rFonts w:ascii="Calibri" w:hAnsi="Calibri" w:cs="Calibri"/>
                <w:noProof/>
                <w:sz w:val="44"/>
                <w:szCs w:val="44"/>
              </w:rPr>
              <w:lastRenderedPageBreak/>
              <w:t>УЧИЛИЩНИ</w:t>
            </w:r>
            <w:r w:rsidRPr="002D7782">
              <w:rPr>
                <w:rFonts w:ascii="High Tower Text" w:hAnsi="High Tower Text"/>
                <w:noProof/>
                <w:sz w:val="44"/>
                <w:szCs w:val="44"/>
              </w:rPr>
              <w:t xml:space="preserve"> </w:t>
            </w:r>
            <w:r w:rsidRPr="002D7782">
              <w:rPr>
                <w:rFonts w:ascii="Calibri" w:hAnsi="Calibri" w:cs="Calibri"/>
                <w:noProof/>
                <w:sz w:val="44"/>
                <w:szCs w:val="44"/>
              </w:rPr>
              <w:t>ПРАВИЛА</w:t>
            </w:r>
            <w:r w:rsidR="00614BC7" w:rsidRPr="00E7672A">
              <w:rPr>
                <w:rFonts w:ascii="Calibri" w:hAnsi="Calibri" w:cs="Calibri"/>
                <w:noProof/>
                <w:sz w:val="44"/>
                <w:szCs w:val="44"/>
              </w:rPr>
              <w:t>:</w:t>
            </w:r>
          </w:p>
          <w:p w14:paraId="4D0D07B4" w14:textId="72E4FCE2" w:rsidR="009F2F79" w:rsidRPr="002D7782" w:rsidRDefault="009F2F79" w:rsidP="0024182E">
            <w:pPr>
              <w:pStyle w:val="6"/>
              <w:rPr>
                <w:noProof/>
                <w:szCs w:val="44"/>
              </w:rPr>
            </w:pPr>
          </w:p>
          <w:p w14:paraId="2460FB19" w14:textId="49BA8008" w:rsidR="009F2F79" w:rsidRPr="00E7672A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1.Внимавам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e</w:t>
            </w:r>
            <w:r w:rsidRPr="002D7782">
              <w:rPr>
                <w:noProof/>
                <w:sz w:val="44"/>
                <w:szCs w:val="44"/>
              </w:rPr>
              <w:t xml:space="preserve"> в час</w:t>
            </w:r>
            <w:r w:rsidR="00E71F3E" w:rsidRPr="00E7672A">
              <w:rPr>
                <w:noProof/>
                <w:sz w:val="44"/>
                <w:szCs w:val="44"/>
              </w:rPr>
              <w:t>!</w:t>
            </w:r>
          </w:p>
          <w:p w14:paraId="4FB819E8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773BBED7" w14:textId="12CE98E3" w:rsidR="00514B86" w:rsidRPr="00E7672A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2. Идвам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e</w:t>
            </w:r>
            <w:r w:rsidRPr="002D7782">
              <w:rPr>
                <w:noProof/>
                <w:sz w:val="44"/>
                <w:szCs w:val="44"/>
              </w:rPr>
              <w:t xml:space="preserve"> навреме на училище</w:t>
            </w:r>
            <w:r w:rsidR="00E71F3E" w:rsidRPr="00E7672A">
              <w:rPr>
                <w:noProof/>
                <w:sz w:val="44"/>
                <w:szCs w:val="44"/>
              </w:rPr>
              <w:t>!</w:t>
            </w:r>
          </w:p>
          <w:p w14:paraId="2CBC262C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3BC3D85A" w14:textId="7D0BCFCA" w:rsidR="00514B86" w:rsidRPr="00E7672A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3.Не закъснявам</w:t>
            </w:r>
            <w:r w:rsidR="00E71F3E" w:rsidRPr="002D7782">
              <w:rPr>
                <w:noProof/>
                <w:sz w:val="44"/>
                <w:szCs w:val="44"/>
                <w:lang w:val="en-US"/>
              </w:rPr>
              <w:t>e</w:t>
            </w:r>
            <w:r w:rsidRPr="002D7782">
              <w:rPr>
                <w:noProof/>
                <w:sz w:val="44"/>
                <w:szCs w:val="44"/>
              </w:rPr>
              <w:t xml:space="preserve"> за час</w:t>
            </w:r>
            <w:r w:rsidR="00E71F3E" w:rsidRPr="00E7672A">
              <w:rPr>
                <w:noProof/>
                <w:sz w:val="44"/>
                <w:szCs w:val="44"/>
              </w:rPr>
              <w:t>!</w:t>
            </w:r>
          </w:p>
          <w:p w14:paraId="5A649862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2FD8BB87" w14:textId="6F78DCAB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4.Не се хран</w:t>
            </w:r>
            <w:r w:rsidR="00E71F3E" w:rsidRPr="002D7782">
              <w:rPr>
                <w:noProof/>
                <w:sz w:val="44"/>
                <w:szCs w:val="44"/>
              </w:rPr>
              <w:t>им</w:t>
            </w:r>
            <w:r w:rsidRPr="002D7782">
              <w:rPr>
                <w:noProof/>
                <w:sz w:val="44"/>
                <w:szCs w:val="44"/>
              </w:rPr>
              <w:t xml:space="preserve"> в час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0F5225D4" w14:textId="7777777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5B5D5EA7" w14:textId="7485EEF7" w:rsidR="00514B86" w:rsidRPr="002D7782" w:rsidRDefault="00514B86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5.</w:t>
            </w:r>
            <w:r w:rsidR="00614BC7" w:rsidRPr="002D7782">
              <w:rPr>
                <w:noProof/>
                <w:sz w:val="44"/>
                <w:szCs w:val="44"/>
              </w:rPr>
              <w:t>Не използвам</w:t>
            </w:r>
            <w:r w:rsidR="00E71F3E" w:rsidRPr="002D7782">
              <w:rPr>
                <w:noProof/>
                <w:sz w:val="44"/>
                <w:szCs w:val="44"/>
              </w:rPr>
              <w:t>е</w:t>
            </w:r>
            <w:r w:rsidR="00614BC7" w:rsidRPr="002D7782">
              <w:rPr>
                <w:noProof/>
                <w:sz w:val="44"/>
                <w:szCs w:val="44"/>
              </w:rPr>
              <w:t xml:space="preserve"> телефон</w:t>
            </w:r>
            <w:r w:rsidR="00E71F3E" w:rsidRPr="002D7782">
              <w:rPr>
                <w:noProof/>
                <w:sz w:val="44"/>
                <w:szCs w:val="44"/>
              </w:rPr>
              <w:t>ите</w:t>
            </w:r>
            <w:r w:rsidR="00614BC7" w:rsidRPr="002D7782">
              <w:rPr>
                <w:noProof/>
                <w:sz w:val="44"/>
                <w:szCs w:val="44"/>
              </w:rPr>
              <w:t xml:space="preserve"> в час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753746E1" w14:textId="77777777" w:rsidR="00614BC7" w:rsidRPr="002D7782" w:rsidRDefault="00614BC7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78428481" w14:textId="5818FE17" w:rsidR="00614BC7" w:rsidRPr="00E7672A" w:rsidRDefault="00614BC7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6.Слушам</w:t>
            </w:r>
            <w:r w:rsidR="00E71F3E" w:rsidRPr="002D7782">
              <w:rPr>
                <w:noProof/>
                <w:sz w:val="44"/>
                <w:szCs w:val="44"/>
              </w:rPr>
              <w:t>е</w:t>
            </w:r>
            <w:r w:rsidRPr="002D7782">
              <w:rPr>
                <w:noProof/>
                <w:sz w:val="44"/>
                <w:szCs w:val="44"/>
              </w:rPr>
              <w:t xml:space="preserve"> своите учители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3197C223" w14:textId="77777777" w:rsidR="00614BC7" w:rsidRPr="00E7672A" w:rsidRDefault="00614BC7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56D47835" w14:textId="0D14070B" w:rsidR="00614BC7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  <w:r w:rsidRPr="00E7672A">
              <w:rPr>
                <w:noProof/>
                <w:sz w:val="44"/>
                <w:szCs w:val="44"/>
              </w:rPr>
              <w:t>7.</w:t>
            </w:r>
            <w:r w:rsidRPr="002D7782">
              <w:rPr>
                <w:noProof/>
                <w:sz w:val="44"/>
                <w:szCs w:val="44"/>
              </w:rPr>
              <w:t>Не се държ</w:t>
            </w:r>
            <w:r w:rsidR="00E71F3E" w:rsidRPr="002D7782">
              <w:rPr>
                <w:noProof/>
                <w:sz w:val="44"/>
                <w:szCs w:val="44"/>
              </w:rPr>
              <w:t>им</w:t>
            </w:r>
            <w:r w:rsidRPr="002D7782">
              <w:rPr>
                <w:noProof/>
                <w:sz w:val="44"/>
                <w:szCs w:val="44"/>
              </w:rPr>
              <w:t xml:space="preserve"> грубо със своите съученици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08156EF0" w14:textId="77777777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2A1C9C02" w14:textId="17C05A56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8.Пиш</w:t>
            </w:r>
            <w:r w:rsidR="00E71F3E" w:rsidRPr="002D7782">
              <w:rPr>
                <w:noProof/>
                <w:sz w:val="44"/>
                <w:szCs w:val="44"/>
              </w:rPr>
              <w:t>ем</w:t>
            </w:r>
            <w:r w:rsidRPr="002D7782">
              <w:rPr>
                <w:noProof/>
                <w:sz w:val="44"/>
                <w:szCs w:val="44"/>
              </w:rPr>
              <w:t xml:space="preserve"> си редовно домашните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5FABE778" w14:textId="77777777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6E1B1E53" w14:textId="6E2CE253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9.Не се би</w:t>
            </w:r>
            <w:r w:rsidR="00E71F3E" w:rsidRPr="002D7782">
              <w:rPr>
                <w:noProof/>
                <w:sz w:val="44"/>
                <w:szCs w:val="44"/>
              </w:rPr>
              <w:t>ем!</w:t>
            </w:r>
          </w:p>
          <w:p w14:paraId="47A1F287" w14:textId="77777777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3DFE531D" w14:textId="7B1E21AA" w:rsidR="000D2445" w:rsidRPr="002D7782" w:rsidRDefault="000D2445" w:rsidP="00514B86">
            <w:pPr>
              <w:pStyle w:val="afb"/>
              <w:rPr>
                <w:noProof/>
                <w:sz w:val="44"/>
                <w:szCs w:val="44"/>
              </w:rPr>
            </w:pPr>
            <w:r w:rsidRPr="002D7782">
              <w:rPr>
                <w:noProof/>
                <w:sz w:val="44"/>
                <w:szCs w:val="44"/>
              </w:rPr>
              <w:t>10.Не бягам</w:t>
            </w:r>
            <w:r w:rsidR="00E71F3E" w:rsidRPr="002D7782">
              <w:rPr>
                <w:noProof/>
                <w:sz w:val="44"/>
                <w:szCs w:val="44"/>
              </w:rPr>
              <w:t>е</w:t>
            </w:r>
            <w:r w:rsidRPr="002D7782">
              <w:rPr>
                <w:noProof/>
                <w:sz w:val="44"/>
                <w:szCs w:val="44"/>
              </w:rPr>
              <w:t xml:space="preserve"> по коридорите</w:t>
            </w:r>
            <w:r w:rsidR="00E71F3E" w:rsidRPr="002D7782">
              <w:rPr>
                <w:noProof/>
                <w:sz w:val="44"/>
                <w:szCs w:val="44"/>
              </w:rPr>
              <w:t>!</w:t>
            </w:r>
          </w:p>
          <w:p w14:paraId="265FBE59" w14:textId="77777777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691AA84D" w14:textId="77777777" w:rsidR="000F42CA" w:rsidRPr="002D7782" w:rsidRDefault="000F42CA" w:rsidP="00514B86">
            <w:pPr>
              <w:pStyle w:val="afb"/>
              <w:rPr>
                <w:noProof/>
                <w:sz w:val="44"/>
                <w:szCs w:val="44"/>
              </w:rPr>
            </w:pPr>
          </w:p>
          <w:p w14:paraId="306296F4" w14:textId="0876E5FE" w:rsidR="00514B86" w:rsidRPr="00542167" w:rsidRDefault="00B65605" w:rsidP="00B65605">
            <w:pPr>
              <w:pStyle w:val="afb"/>
              <w:ind w:firstLine="0"/>
              <w:rPr>
                <w:noProof/>
                <w:sz w:val="28"/>
                <w:szCs w:val="28"/>
              </w:rPr>
            </w:pPr>
            <w:r w:rsidRPr="002D7782">
              <w:rPr>
                <w:noProof/>
                <w:sz w:val="44"/>
                <w:szCs w:val="44"/>
              </w:rPr>
              <w:t>.</w:t>
            </w:r>
          </w:p>
        </w:tc>
        <w:tc>
          <w:tcPr>
            <w:tcW w:w="8296" w:type="dxa"/>
            <w:gridSpan w:val="4"/>
            <w:tcMar>
              <w:left w:w="115" w:type="dxa"/>
              <w:right w:w="0" w:type="dxa"/>
            </w:tcMar>
          </w:tcPr>
          <w:p w14:paraId="5145CABB" w14:textId="467554BD" w:rsidR="009F2F79" w:rsidRPr="00542167" w:rsidRDefault="007662B4" w:rsidP="00C646F8">
            <w:pPr>
              <w:pStyle w:val="af4"/>
              <w:jc w:val="right"/>
              <w:rPr>
                <w:sz w:val="28"/>
                <w:szCs w:val="28"/>
              </w:rPr>
            </w:pPr>
            <w:r w:rsidRPr="00542167">
              <w:rPr>
                <w:sz w:val="28"/>
                <w:szCs w:val="28"/>
                <w:lang w:val="en-US"/>
              </w:rPr>
              <w:drawing>
                <wp:inline distT="0" distB="0" distL="0" distR="0" wp14:anchorId="1E40BD64" wp14:editId="447102F0">
                  <wp:extent cx="5594350" cy="2689860"/>
                  <wp:effectExtent l="0" t="0" r="6350" b="0"/>
                  <wp:docPr id="1765931753" name="Картина 6" descr="Картина, която съдържа текст, часовник, анимирана рисунка, илюстрация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931753" name="Картина 6" descr="Картина, която съдържа текст, часовник, анимирана рисунка, илюстрация&#10;&#10;Описанието е генерирано автоматично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79" w:rsidRPr="00426243" w14:paraId="69D2C104" w14:textId="77777777" w:rsidTr="009731E0">
        <w:trPr>
          <w:gridAfter w:val="1"/>
          <w:wAfter w:w="133" w:type="dxa"/>
          <w:jc w:val="center"/>
        </w:trPr>
        <w:tc>
          <w:tcPr>
            <w:tcW w:w="6136" w:type="dxa"/>
            <w:gridSpan w:val="2"/>
            <w:vMerge/>
            <w:shd w:val="clear" w:color="auto" w:fill="000F64" w:themeFill="accent2"/>
            <w:vAlign w:val="bottom"/>
          </w:tcPr>
          <w:p w14:paraId="19EDADDC" w14:textId="77777777" w:rsidR="009F2F79" w:rsidRPr="00426243" w:rsidRDefault="009F2F79" w:rsidP="00C646F8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bCs/>
                <w:noProof/>
                <w:color w:val="000000" w:themeColor="text1"/>
                <w:sz w:val="96"/>
                <w:szCs w:val="9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296" w:type="dxa"/>
            <w:gridSpan w:val="4"/>
            <w:tcMar>
              <w:top w:w="504" w:type="dxa"/>
              <w:left w:w="115" w:type="dxa"/>
              <w:bottom w:w="504" w:type="dxa"/>
              <w:right w:w="115" w:type="dxa"/>
            </w:tcMar>
            <w:vAlign w:val="center"/>
          </w:tcPr>
          <w:p w14:paraId="26C2E7BA" w14:textId="02CD4227" w:rsidR="00BB2628" w:rsidRPr="00B65605" w:rsidRDefault="00BB2628" w:rsidP="00BB2628">
            <w:pPr>
              <w:pStyle w:val="7"/>
              <w:ind w:left="0"/>
              <w:jc w:val="left"/>
              <w:rPr>
                <w:noProof/>
                <w:sz w:val="40"/>
                <w:szCs w:val="40"/>
              </w:rPr>
            </w:pPr>
            <w:r>
              <w:rPr>
                <w:noProof/>
                <w:sz w:val="44"/>
                <w:szCs w:val="44"/>
              </w:rPr>
              <w:t xml:space="preserve">               </w:t>
            </w:r>
            <w:r w:rsidRPr="00B65605">
              <w:rPr>
                <w:noProof/>
                <w:sz w:val="40"/>
                <w:szCs w:val="40"/>
              </w:rPr>
              <w:t xml:space="preserve">ЗА </w:t>
            </w:r>
            <w:r w:rsidR="00F915E5" w:rsidRPr="00B65605">
              <w:rPr>
                <w:noProof/>
                <w:sz w:val="40"/>
                <w:szCs w:val="40"/>
              </w:rPr>
              <w:t>Да</w:t>
            </w:r>
            <w:r w:rsidRPr="00B65605">
              <w:rPr>
                <w:noProof/>
                <w:sz w:val="40"/>
                <w:szCs w:val="40"/>
              </w:rPr>
              <w:t xml:space="preserve"> сме </w:t>
            </w:r>
            <w:r w:rsidR="00F915E5" w:rsidRPr="00B65605">
              <w:rPr>
                <w:noProof/>
                <w:sz w:val="40"/>
                <w:szCs w:val="40"/>
              </w:rPr>
              <w:t>толерантни</w:t>
            </w:r>
            <w:r w:rsidRPr="00B65605">
              <w:rPr>
                <w:noProof/>
                <w:sz w:val="40"/>
                <w:szCs w:val="40"/>
              </w:rPr>
              <w:t xml:space="preserve"> </w:t>
            </w:r>
          </w:p>
          <w:p w14:paraId="40D139B2" w14:textId="58F9F699" w:rsidR="00B65605" w:rsidRDefault="006E67F4" w:rsidP="00BB2628">
            <w:pPr>
              <w:pStyle w:val="7"/>
              <w:ind w:left="0"/>
              <w:jc w:val="left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          </w:t>
            </w:r>
          </w:p>
          <w:p w14:paraId="4E337D81" w14:textId="78CF548A" w:rsidR="009F2F79" w:rsidRPr="00B65605" w:rsidRDefault="00B65605" w:rsidP="00BB2628">
            <w:pPr>
              <w:pStyle w:val="7"/>
              <w:ind w:left="0"/>
              <w:jc w:val="left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                                </w:t>
            </w:r>
            <w:r w:rsidRPr="00B65605">
              <w:rPr>
                <w:noProof/>
                <w:sz w:val="40"/>
                <w:szCs w:val="40"/>
              </w:rPr>
              <w:t>ТРЯБВА</w:t>
            </w:r>
            <w:r w:rsidR="00BB2628" w:rsidRPr="00B65605">
              <w:rPr>
                <w:noProof/>
                <w:sz w:val="40"/>
                <w:szCs w:val="40"/>
              </w:rPr>
              <w:t>:</w:t>
            </w:r>
          </w:p>
          <w:p w14:paraId="4E13CE9E" w14:textId="77777777" w:rsidR="00B65605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</w:p>
          <w:p w14:paraId="076E6F19" w14:textId="05D46A7F" w:rsidR="005B0C00" w:rsidRPr="00E7672A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6E67F4">
              <w:rPr>
                <w:sz w:val="48"/>
                <w:szCs w:val="48"/>
              </w:rPr>
              <w:t>Да уважаваме другите, независимо от техните различия!</w:t>
            </w:r>
          </w:p>
          <w:p w14:paraId="14D0E92D" w14:textId="77777777" w:rsidR="005B0C00" w:rsidRPr="00AF790A" w:rsidRDefault="005B0C00" w:rsidP="005B0C00">
            <w:pPr>
              <w:rPr>
                <w:sz w:val="48"/>
                <w:szCs w:val="48"/>
              </w:rPr>
            </w:pPr>
          </w:p>
          <w:p w14:paraId="276BFF58" w14:textId="4231C855" w:rsidR="005B0C00" w:rsidRPr="00E7672A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бъдем внимателни един към друг!</w:t>
            </w:r>
          </w:p>
          <w:p w14:paraId="6CB7FAB2" w14:textId="77777777" w:rsidR="00B65605" w:rsidRDefault="00B65605" w:rsidP="00B65605">
            <w:pPr>
              <w:ind w:firstLine="0"/>
              <w:rPr>
                <w:sz w:val="48"/>
                <w:szCs w:val="48"/>
              </w:rPr>
            </w:pPr>
          </w:p>
          <w:p w14:paraId="3330C1E6" w14:textId="6F16F73A" w:rsidR="005B0C00" w:rsidRPr="00E7672A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обръщаме внимание на това, което ни сближава!</w:t>
            </w:r>
          </w:p>
          <w:p w14:paraId="09C2FE5E" w14:textId="77777777" w:rsidR="005B0C00" w:rsidRPr="00E7672A" w:rsidRDefault="005B0C00" w:rsidP="005B0C00">
            <w:pPr>
              <w:pStyle w:val="aff8"/>
              <w:rPr>
                <w:sz w:val="48"/>
                <w:szCs w:val="48"/>
              </w:rPr>
            </w:pPr>
          </w:p>
          <w:p w14:paraId="5831CE44" w14:textId="3F6B019F" w:rsidR="005B0C00" w:rsidRPr="00E7672A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се съобразяваме с чуждото мнение!</w:t>
            </w:r>
          </w:p>
          <w:p w14:paraId="2BE48E9C" w14:textId="77777777" w:rsidR="005B0C00" w:rsidRPr="00E7672A" w:rsidRDefault="005B0C00" w:rsidP="005B0C00">
            <w:pPr>
              <w:pStyle w:val="aff8"/>
              <w:rPr>
                <w:sz w:val="48"/>
                <w:szCs w:val="48"/>
              </w:rPr>
            </w:pPr>
          </w:p>
          <w:p w14:paraId="629F0C36" w14:textId="114B9016" w:rsidR="005B0C00" w:rsidRPr="00E7672A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5B0C00" w:rsidRPr="00B65605">
              <w:rPr>
                <w:sz w:val="48"/>
                <w:szCs w:val="48"/>
              </w:rPr>
              <w:t>Да не причиняваме болка, страдание или каквато и да е форма на насилие и тормоз.</w:t>
            </w:r>
          </w:p>
          <w:p w14:paraId="640BFC1C" w14:textId="77777777" w:rsidR="005B0C00" w:rsidRPr="00E7672A" w:rsidRDefault="005B0C00" w:rsidP="005B0C00">
            <w:pPr>
              <w:pStyle w:val="aff8"/>
              <w:rPr>
                <w:sz w:val="48"/>
                <w:szCs w:val="48"/>
              </w:rPr>
            </w:pPr>
          </w:p>
          <w:p w14:paraId="42D76263" w14:textId="304A0017" w:rsidR="00D31F9A" w:rsidRPr="00E7672A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D31F9A" w:rsidRPr="00B65605">
              <w:rPr>
                <w:sz w:val="48"/>
                <w:szCs w:val="48"/>
              </w:rPr>
              <w:t>Да сме доброжелателни!</w:t>
            </w:r>
          </w:p>
          <w:p w14:paraId="5D73F41B" w14:textId="77777777" w:rsidR="00D31F9A" w:rsidRPr="00E7672A" w:rsidRDefault="00D31F9A" w:rsidP="00D31F9A">
            <w:pPr>
              <w:pStyle w:val="aff8"/>
              <w:rPr>
                <w:sz w:val="48"/>
                <w:szCs w:val="48"/>
              </w:rPr>
            </w:pPr>
          </w:p>
          <w:p w14:paraId="28629AA0" w14:textId="54743089" w:rsidR="009F2F79" w:rsidRPr="00E7672A" w:rsidRDefault="00B65605" w:rsidP="00B65605">
            <w:pPr>
              <w:ind w:firstLine="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="00D31F9A" w:rsidRPr="00B65605">
              <w:rPr>
                <w:sz w:val="48"/>
                <w:szCs w:val="48"/>
              </w:rPr>
              <w:t>Да си помагаме!</w:t>
            </w:r>
          </w:p>
        </w:tc>
      </w:tr>
      <w:tr w:rsidR="009F2F79" w:rsidRPr="00426243" w14:paraId="25721A04" w14:textId="77777777" w:rsidTr="009731E0">
        <w:trPr>
          <w:gridAfter w:val="1"/>
          <w:wAfter w:w="133" w:type="dxa"/>
          <w:jc w:val="center"/>
        </w:trPr>
        <w:tc>
          <w:tcPr>
            <w:tcW w:w="6136" w:type="dxa"/>
            <w:gridSpan w:val="2"/>
            <w:vMerge/>
            <w:shd w:val="clear" w:color="auto" w:fill="000F64" w:themeFill="accent2"/>
            <w:vAlign w:val="bottom"/>
          </w:tcPr>
          <w:p w14:paraId="5543AEF0" w14:textId="77777777" w:rsidR="009F2F79" w:rsidRPr="00426243" w:rsidRDefault="009F2F79" w:rsidP="00C646F8">
            <w:pPr>
              <w:rPr>
                <w:noProof/>
              </w:rPr>
            </w:pPr>
          </w:p>
        </w:tc>
        <w:tc>
          <w:tcPr>
            <w:tcW w:w="4171" w:type="dxa"/>
            <w:gridSpan w:val="2"/>
            <w:tcMar>
              <w:left w:w="360" w:type="dxa"/>
              <w:right w:w="360" w:type="dxa"/>
            </w:tcMar>
          </w:tcPr>
          <w:p w14:paraId="39635EEC" w14:textId="68092021" w:rsidR="009F2F79" w:rsidRPr="00983045" w:rsidRDefault="009F2F79" w:rsidP="00F0476D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4125" w:type="dxa"/>
            <w:gridSpan w:val="2"/>
            <w:tcMar>
              <w:left w:w="360" w:type="dxa"/>
              <w:right w:w="0" w:type="dxa"/>
            </w:tcMar>
          </w:tcPr>
          <w:p w14:paraId="44B3167A" w14:textId="0C19CF59" w:rsidR="009F2F79" w:rsidRPr="00426243" w:rsidRDefault="009F2F79" w:rsidP="00F0476D">
            <w:pPr>
              <w:ind w:firstLine="0"/>
              <w:rPr>
                <w:noProof/>
                <w:color w:val="000000" w:themeColor="text1"/>
                <w:sz w:val="22"/>
                <w:szCs w:val="22"/>
              </w:rPr>
            </w:pPr>
          </w:p>
        </w:tc>
      </w:tr>
    </w:tbl>
    <w:tbl>
      <w:tblPr>
        <w:tblW w:w="14436" w:type="dxa"/>
        <w:tblInd w:w="7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36"/>
      </w:tblGrid>
      <w:tr w:rsidR="00753DEF" w:rsidRPr="00AD545F" w14:paraId="3215E8BE" w14:textId="77777777" w:rsidTr="00CE6A72">
        <w:trPr>
          <w:trHeight w:val="48"/>
        </w:trPr>
        <w:tc>
          <w:tcPr>
            <w:tcW w:w="14436" w:type="dxa"/>
            <w:tcMar>
              <w:bottom w:w="288" w:type="dxa"/>
            </w:tcMar>
          </w:tcPr>
          <w:p w14:paraId="1F5BA4C7" w14:textId="77777777" w:rsidR="003632CA" w:rsidRDefault="003632CA" w:rsidP="00666285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206F162F" w14:textId="77777777" w:rsidR="00034AEB" w:rsidRDefault="00034AEB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5C14B23E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1ECB4494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20B4A906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1AC33530" w14:textId="77777777" w:rsidR="00542167" w:rsidRDefault="00542167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6E59171F" w14:textId="4DC507A5" w:rsidR="003632CA" w:rsidRPr="003632CA" w:rsidRDefault="005C578D" w:rsidP="00B57B98">
            <w:pPr>
              <w:rPr>
                <w:b/>
                <w:bCs/>
                <w:sz w:val="52"/>
                <w:szCs w:val="52"/>
              </w:rPr>
            </w:pPr>
            <w:r w:rsidRPr="003632CA">
              <w:rPr>
                <w:b/>
                <w:bCs/>
                <w:sz w:val="52"/>
                <w:szCs w:val="52"/>
              </w:rPr>
              <w:lastRenderedPageBreak/>
              <w:t>Госпожа Петя Хаджиева</w:t>
            </w:r>
            <w:r w:rsidR="00666285" w:rsidRPr="003632CA">
              <w:rPr>
                <w:b/>
                <w:bCs/>
                <w:sz w:val="52"/>
                <w:szCs w:val="52"/>
              </w:rPr>
              <w:t xml:space="preserve"> – </w:t>
            </w:r>
          </w:p>
          <w:p w14:paraId="7102B6F4" w14:textId="57D74A6C" w:rsidR="00753DEF" w:rsidRDefault="00666285" w:rsidP="00666285">
            <w:pPr>
              <w:jc w:val="center"/>
              <w:rPr>
                <w:b/>
                <w:bCs/>
                <w:sz w:val="52"/>
                <w:szCs w:val="52"/>
              </w:rPr>
            </w:pPr>
            <w:r w:rsidRPr="003632CA">
              <w:rPr>
                <w:b/>
                <w:bCs/>
                <w:sz w:val="52"/>
                <w:szCs w:val="52"/>
              </w:rPr>
              <w:t>да си директор означава да си лидер</w:t>
            </w:r>
          </w:p>
          <w:p w14:paraId="794EE826" w14:textId="1BBF846F" w:rsidR="006E67F4" w:rsidRDefault="006E67F4" w:rsidP="00666285">
            <w:pPr>
              <w:jc w:val="center"/>
              <w:rPr>
                <w:b/>
                <w:bCs/>
                <w:sz w:val="52"/>
                <w:szCs w:val="52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05"/>
              <w:gridCol w:w="6300"/>
            </w:tblGrid>
            <w:tr w:rsidR="006E67F4" w14:paraId="79303500" w14:textId="77777777" w:rsidTr="003657B1">
              <w:tc>
                <w:tcPr>
                  <w:tcW w:w="6205" w:type="dxa"/>
                </w:tcPr>
                <w:p w14:paraId="457C69D8" w14:textId="308CDF57" w:rsidR="003657B1" w:rsidRPr="00E7672A" w:rsidRDefault="006E67F4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От колко време работите в нашето училище</w:t>
                  </w:r>
                  <w:r w:rsidRPr="00E7672A">
                    <w:rPr>
                      <w:b/>
                      <w:bCs/>
                      <w:sz w:val="28"/>
                      <w:szCs w:val="28"/>
                    </w:rPr>
                    <w:t xml:space="preserve">?          </w:t>
                  </w:r>
                </w:p>
                <w:p w14:paraId="3FF2AF16" w14:textId="510B9C6A" w:rsidR="00CE6A72" w:rsidRPr="002D7782" w:rsidRDefault="00CE6A72" w:rsidP="00CE6A72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2D7782">
                    <w:rPr>
                      <w:sz w:val="28"/>
                      <w:szCs w:val="28"/>
                    </w:rPr>
                    <w:t>Работя в ОУ</w:t>
                  </w:r>
                  <w:r w:rsidRPr="00E7672A">
                    <w:rPr>
                      <w:sz w:val="28"/>
                      <w:szCs w:val="28"/>
                    </w:rPr>
                    <w:t>”</w:t>
                  </w:r>
                  <w:r w:rsidRPr="002D7782">
                    <w:rPr>
                      <w:sz w:val="28"/>
                      <w:szCs w:val="28"/>
                    </w:rPr>
                    <w:t>Христо Ботев</w:t>
                  </w:r>
                  <w:r w:rsidRPr="00E7672A">
                    <w:rPr>
                      <w:sz w:val="28"/>
                      <w:szCs w:val="28"/>
                    </w:rPr>
                    <w:t xml:space="preserve">”, </w:t>
                  </w:r>
                  <w:r w:rsidRPr="002D7782">
                    <w:rPr>
                      <w:sz w:val="28"/>
                      <w:szCs w:val="28"/>
                    </w:rPr>
                    <w:t>село Пелишат от</w:t>
                  </w:r>
                  <w:r w:rsidRPr="00E7672A">
                    <w:rPr>
                      <w:sz w:val="28"/>
                      <w:szCs w:val="28"/>
                    </w:rPr>
                    <w:t xml:space="preserve">  </w:t>
                  </w:r>
                  <w:r w:rsidRPr="002D7782">
                    <w:rPr>
                      <w:sz w:val="28"/>
                      <w:szCs w:val="28"/>
                    </w:rPr>
                    <w:t xml:space="preserve">26 години.   </w:t>
                  </w:r>
                </w:p>
                <w:p w14:paraId="23E3D49C" w14:textId="63B34385" w:rsidR="00CE6A72" w:rsidRPr="002D7782" w:rsidRDefault="00CE6A7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Какви са били учениците преди 26 години и какви</w:t>
                  </w:r>
                  <w:r w:rsidRPr="002D7782">
                    <w:rPr>
                      <w:sz w:val="28"/>
                      <w:szCs w:val="28"/>
                    </w:rPr>
                    <w:t xml:space="preserve">        </w:t>
                  </w:r>
                  <w:r w:rsidRPr="002D7782">
                    <w:rPr>
                      <w:b/>
                      <w:bCs/>
                      <w:sz w:val="28"/>
                      <w:szCs w:val="28"/>
                    </w:rPr>
                    <w:t>са сега</w:t>
                  </w:r>
                  <w:r w:rsidRPr="00E7672A">
                    <w:rPr>
                      <w:b/>
                      <w:bCs/>
                      <w:sz w:val="28"/>
                      <w:szCs w:val="28"/>
                    </w:rPr>
                    <w:t>?</w:t>
                  </w:r>
                  <w:r w:rsidRPr="002D778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2169A3C7" w14:textId="77777777" w:rsidR="003657B1" w:rsidRPr="002D7782" w:rsidRDefault="00CE6A72" w:rsidP="00CE6A72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2D7782">
                    <w:rPr>
                      <w:sz w:val="28"/>
                      <w:szCs w:val="28"/>
                    </w:rPr>
                    <w:t>Бяха непознати, но близки, а сега изглеждат по-задоволени</w:t>
                  </w:r>
                  <w:r w:rsidR="003657B1" w:rsidRPr="002D7782">
                    <w:rPr>
                      <w:sz w:val="28"/>
                      <w:szCs w:val="28"/>
                    </w:rPr>
                    <w:t>.</w:t>
                  </w:r>
                </w:p>
                <w:p w14:paraId="48089824" w14:textId="77777777" w:rsidR="003657B1" w:rsidRPr="00E7672A" w:rsidRDefault="003657B1" w:rsidP="003657B1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Как изглеждаше училището, когато Вие започнахте работа</w:t>
                  </w:r>
                  <w:r w:rsidRPr="00E7672A">
                    <w:rPr>
                      <w:b/>
                      <w:bCs/>
                      <w:sz w:val="28"/>
                      <w:szCs w:val="28"/>
                    </w:rPr>
                    <w:t>?</w:t>
                  </w:r>
                </w:p>
                <w:p w14:paraId="1346523E" w14:textId="77777777" w:rsidR="002D7782" w:rsidRDefault="003657B1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sz w:val="28"/>
                      <w:szCs w:val="28"/>
                    </w:rPr>
                    <w:t>Беше голямо училище с много ученици, но и тогава времената бяха други.</w:t>
                  </w:r>
                  <w:r w:rsidR="00CE6A72" w:rsidRPr="002D7782">
                    <w:rPr>
                      <w:b/>
                      <w:bCs/>
                      <w:sz w:val="28"/>
                      <w:szCs w:val="28"/>
                    </w:rPr>
                    <w:t xml:space="preserve">                         </w:t>
                  </w:r>
                </w:p>
                <w:p w14:paraId="72D45EC5" w14:textId="77777777" w:rsidR="002D7782" w:rsidRDefault="002D778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B734DD9" w14:textId="77777777" w:rsidR="002D7782" w:rsidRDefault="002D778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6A9C4719" w14:textId="58449E21" w:rsidR="006E67F4" w:rsidRPr="003657B1" w:rsidRDefault="00CE6A72" w:rsidP="00CE6A72">
                  <w:pPr>
                    <w:ind w:firstLine="0"/>
                    <w:jc w:val="both"/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                                      </w:t>
                  </w:r>
                  <w:r w:rsidRPr="002D7782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</w:t>
                  </w:r>
                  <w:r w:rsidRPr="00E7672A">
                    <w:rPr>
                      <w:sz w:val="28"/>
                      <w:szCs w:val="28"/>
                    </w:rPr>
                    <w:t xml:space="preserve">                                       </w:t>
                  </w:r>
                  <w:r w:rsidR="006E67F4" w:rsidRPr="00E7672A"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</w:t>
                  </w:r>
                </w:p>
              </w:tc>
              <w:tc>
                <w:tcPr>
                  <w:tcW w:w="6300" w:type="dxa"/>
                </w:tcPr>
                <w:p w14:paraId="09608ED1" w14:textId="500CE39F" w:rsidR="00CE6A72" w:rsidRPr="00E7672A" w:rsidRDefault="00CE6A7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b/>
                      <w:bCs/>
                      <w:sz w:val="28"/>
                      <w:szCs w:val="28"/>
                    </w:rPr>
                    <w:t>Какви са ценните качества, които трябва да притежава един Директор</w:t>
                  </w:r>
                  <w:r w:rsidRPr="00E7672A">
                    <w:rPr>
                      <w:b/>
                      <w:bCs/>
                      <w:sz w:val="28"/>
                      <w:szCs w:val="28"/>
                    </w:rPr>
                    <w:t>?</w:t>
                  </w:r>
                </w:p>
                <w:p w14:paraId="19851D1C" w14:textId="245D10FB" w:rsidR="00CE6A72" w:rsidRPr="00E7672A" w:rsidRDefault="00CE6A72" w:rsidP="00CE6A72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2D7782">
                    <w:rPr>
                      <w:sz w:val="28"/>
                      <w:szCs w:val="28"/>
                    </w:rPr>
                    <w:t>Един директор трябва да е лидер, да дава пример, да постига целите си.</w:t>
                  </w:r>
                </w:p>
                <w:p w14:paraId="777848AC" w14:textId="77777777" w:rsidR="003657B1" w:rsidRDefault="003657B1" w:rsidP="00CE6A72">
                  <w:pPr>
                    <w:ind w:firstLine="0"/>
                    <w:jc w:val="center"/>
                    <w:rPr>
                      <w:b/>
                      <w:bCs/>
                    </w:rPr>
                  </w:pPr>
                </w:p>
                <w:p w14:paraId="4BCDDEB4" w14:textId="1F360C08" w:rsidR="00CE6A72" w:rsidRPr="002D7782" w:rsidRDefault="00CE6A72" w:rsidP="00CE6A72">
                  <w:pPr>
                    <w:ind w:firstLine="0"/>
                    <w:jc w:val="center"/>
                    <w:rPr>
                      <w:b/>
                      <w:bCs/>
                      <w:i/>
                    </w:rPr>
                  </w:pPr>
                  <w:r w:rsidRPr="002D7782">
                    <w:rPr>
                      <w:b/>
                      <w:bCs/>
                      <w:i/>
                    </w:rPr>
                    <w:t>Интервю на Рашко Тихомиров и Слави Манолов</w:t>
                  </w:r>
                </w:p>
                <w:p w14:paraId="0860808C" w14:textId="7AAE4FCF" w:rsidR="00CE6A72" w:rsidRDefault="00CE6A72" w:rsidP="00666285">
                  <w:pPr>
                    <w:ind w:firstLine="0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</w:p>
              </w:tc>
            </w:tr>
          </w:tbl>
          <w:p w14:paraId="7286A286" w14:textId="1FC79441" w:rsidR="003632CA" w:rsidRPr="00CE6A72" w:rsidRDefault="003632CA" w:rsidP="00CE6A72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666285" w:rsidRPr="00AD545F" w14:paraId="3E800D10" w14:textId="77777777" w:rsidTr="00CE6A72">
        <w:trPr>
          <w:trHeight w:val="48"/>
        </w:trPr>
        <w:tc>
          <w:tcPr>
            <w:tcW w:w="11610" w:type="dxa"/>
            <w:tcMar>
              <w:bottom w:w="288" w:type="dxa"/>
            </w:tcMar>
          </w:tcPr>
          <w:p w14:paraId="46AE5FAE" w14:textId="445E24E1" w:rsidR="003632CA" w:rsidRDefault="00685DF7" w:rsidP="00CE6A72">
            <w:pPr>
              <w:ind w:firstLine="0"/>
              <w:jc w:val="center"/>
              <w:rPr>
                <w:sz w:val="52"/>
                <w:szCs w:val="52"/>
              </w:rPr>
            </w:pPr>
            <w:r w:rsidRPr="00685DF7">
              <w:rPr>
                <w:sz w:val="52"/>
                <w:szCs w:val="52"/>
              </w:rPr>
              <w:lastRenderedPageBreak/>
              <w:t xml:space="preserve">ЮРИЙ АНГЕЛОВ ОЩЕ НЕ Е ИЗИГРАЛ </w:t>
            </w:r>
          </w:p>
          <w:p w14:paraId="7D55D314" w14:textId="21A6A174" w:rsidR="003632CA" w:rsidRDefault="00586CAC" w:rsidP="00CE6A72">
            <w:pPr>
              <w:ind w:firstLine="0"/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6C21CA1" wp14:editId="51CAA7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412115</wp:posOffset>
                  </wp:positionV>
                  <wp:extent cx="3105785" cy="1912620"/>
                  <wp:effectExtent l="0" t="0" r="0" b="0"/>
                  <wp:wrapSquare wrapText="bothSides"/>
                  <wp:docPr id="896985284" name="Картина 3" descr="Картина, която съдържа дрехи, човек, на закрито, обзавеждане&#10;&#10;Описанието е генерирано автомати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985284" name="Картина 3" descr="Картина, която съдържа дрехи, човек, на закрито, обзавеждане&#10;&#10;Описанието е генерирано автоматично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6" t="1181"/>
                          <a:stretch/>
                        </pic:blipFill>
                        <pic:spPr bwMode="auto">
                          <a:xfrm>
                            <a:off x="0" y="0"/>
                            <a:ext cx="3105785" cy="191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FD3">
              <w:rPr>
                <w:sz w:val="52"/>
                <w:szCs w:val="52"/>
              </w:rPr>
              <w:t>МЕЧТАНАТА</w:t>
            </w:r>
            <w:r w:rsidR="00685DF7" w:rsidRPr="00685DF7">
              <w:rPr>
                <w:sz w:val="52"/>
                <w:szCs w:val="52"/>
              </w:rPr>
              <w:t xml:space="preserve"> СИ РОЛЯ</w:t>
            </w:r>
          </w:p>
          <w:p w14:paraId="24D30315" w14:textId="0884D9AC" w:rsidR="00685DF7" w:rsidRDefault="00586CAC" w:rsidP="000166D1">
            <w:pPr>
              <w:ind w:firstLine="0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2018D47" wp14:editId="0300DED0">
                  <wp:simplePos x="0" y="0"/>
                  <wp:positionH relativeFrom="column">
                    <wp:posOffset>2840355</wp:posOffset>
                  </wp:positionH>
                  <wp:positionV relativeFrom="paragraph">
                    <wp:posOffset>32385</wp:posOffset>
                  </wp:positionV>
                  <wp:extent cx="2013585" cy="1874520"/>
                  <wp:effectExtent l="0" t="0" r="571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fif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0" t="14496" r="13100" b="2397"/>
                          <a:stretch/>
                        </pic:blipFill>
                        <pic:spPr bwMode="auto">
                          <a:xfrm>
                            <a:off x="0" y="0"/>
                            <a:ext cx="2013585" cy="187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994A2C3" wp14:editId="2D227BEF">
                  <wp:simplePos x="0" y="0"/>
                  <wp:positionH relativeFrom="column">
                    <wp:posOffset>4864735</wp:posOffset>
                  </wp:positionH>
                  <wp:positionV relativeFrom="paragraph">
                    <wp:posOffset>32385</wp:posOffset>
                  </wp:positionV>
                  <wp:extent cx="2987040" cy="1851660"/>
                  <wp:effectExtent l="0" t="0" r="381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fif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" t="15533" r="7027" b="12580"/>
                          <a:stretch/>
                        </pic:blipFill>
                        <pic:spPr bwMode="auto">
                          <a:xfrm>
                            <a:off x="0" y="0"/>
                            <a:ext cx="2987040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DB290D" w14:textId="1384B116" w:rsidR="00242793" w:rsidRDefault="00242793" w:rsidP="00B03FD3">
            <w:pPr>
              <w:shd w:val="clear" w:color="auto" w:fill="FFFFFF"/>
              <w:ind w:firstLine="0"/>
              <w:rPr>
                <w:rFonts w:cs="Times New Roman"/>
              </w:rPr>
            </w:pPr>
          </w:p>
          <w:p w14:paraId="1BF3097E" w14:textId="2625B312" w:rsidR="00B03FD3" w:rsidRPr="00B03FD3" w:rsidRDefault="00B03FD3" w:rsidP="00B03FD3">
            <w:pPr>
              <w:shd w:val="clear" w:color="auto" w:fill="FFFFFF"/>
              <w:ind w:firstLine="0"/>
              <w:rPr>
                <w:rFonts w:eastAsia="Times New Roman" w:cs="Times New Roman"/>
                <w:color w:val="080809"/>
                <w:lang w:eastAsia="bg-BG"/>
              </w:rPr>
            </w:pPr>
            <w:r>
              <w:rPr>
                <w:rFonts w:eastAsia="Times New Roman" w:cs="Times New Roman"/>
                <w:color w:val="080809"/>
                <w:lang w:eastAsia="bg-BG"/>
              </w:rPr>
              <w:t xml:space="preserve">    </w:t>
            </w:r>
          </w:p>
          <w:tbl>
            <w:tblPr>
              <w:tblStyle w:val="a6"/>
              <w:tblpPr w:leftFromText="180" w:rightFromText="180" w:vertAnchor="text" w:horzAnchor="margin" w:tblpY="-26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013"/>
            </w:tblGrid>
            <w:tr w:rsidR="00CE6A72" w14:paraId="1082BCF1" w14:textId="77777777" w:rsidTr="001873A4">
              <w:trPr>
                <w:trHeight w:val="6851"/>
              </w:trPr>
              <w:tc>
                <w:tcPr>
                  <w:tcW w:w="12013" w:type="dxa"/>
                </w:tcPr>
                <w:p w14:paraId="7B270941" w14:textId="77777777" w:rsidR="009172DF" w:rsidRDefault="009172DF" w:rsidP="00CE6A72">
                  <w:pPr>
                    <w:shd w:val="clear" w:color="auto" w:fill="FFFFFF"/>
                    <w:ind w:firstLine="0"/>
                    <w:jc w:val="both"/>
                    <w:rPr>
                      <w:rFonts w:eastAsia="Times New Roman" w:cs="Times New Roman"/>
                      <w:color w:val="080809"/>
                      <w:lang w:eastAsia="bg-BG"/>
                    </w:rPr>
                  </w:pPr>
                </w:p>
                <w:p w14:paraId="7982781F" w14:textId="2E0BADC6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</w:pP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На 14.11. 2024 г. със съучениците ни от прогимназиален етап на ОУ „Христо Ботев“ село Пелишат се срещнахме с актьора Юрий Ангелов. Той е звезда на родното  ни кино и театър. Поводът беше Второто издание на националния Ден на четенето в България, организиран от Фондация „Четене“, която се провежда под мотото „Иновациите започват с четене“.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Заедно с актьора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рецитирахме стихове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и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изпяхме песента „Хубава си, моя горо“.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Бяхме 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 подготвили доста въпроси относно актьорската професия, професионалния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му 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път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, любимите му роли и първите му стъпки на сцената. </w:t>
                  </w:r>
                </w:p>
                <w:p w14:paraId="7FB08222" w14:textId="3EAF7D74" w:rsidR="00216E57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Гостът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ни разказа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по много интересен и увлекателен начин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своите истории, които ни плениха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. В началото на кариерата си Юрий Ангелов е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трябвало да изиграе роля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, в която са снимали каран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ица между двама мъже. Другият е трябвало да го удари.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</w:t>
                  </w:r>
                  <w:r w:rsidR="009172DF"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>Ударът е бил толкова силен,</w:t>
                  </w:r>
                  <w:r w:rsidRPr="00E82C72">
                    <w:rPr>
                      <w:rFonts w:eastAsia="Times New Roman" w:cs="Times New Roman"/>
                      <w:color w:val="080809"/>
                      <w:sz w:val="32"/>
                      <w:szCs w:val="32"/>
                      <w:lang w:eastAsia="bg-BG"/>
                    </w:rPr>
                    <w:t xml:space="preserve"> че му е причинил комоцио. </w:t>
                  </w:r>
                  <w:r w:rsidR="009172DF" w:rsidRPr="00E82C72">
                    <w:rPr>
                      <w:rFonts w:cs="Times New Roman"/>
                      <w:sz w:val="32"/>
                      <w:szCs w:val="32"/>
                    </w:rPr>
                    <w:t>Разказа ни и друга интересна история. Снимал е сцена, в която не е трябвало да диша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>, което е изисквало доста усилия от негова страна</w:t>
                  </w:r>
                  <w:r w:rsidR="009172DF" w:rsidRPr="00E82C72">
                    <w:rPr>
                      <w:rFonts w:cs="Times New Roman"/>
                      <w:sz w:val="32"/>
                      <w:szCs w:val="32"/>
                    </w:rPr>
                    <w:t>.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 xml:space="preserve"> Лентата обаче се скъсала и сцената останала не з</w:t>
                  </w:r>
                  <w:r w:rsidR="001E31CA" w:rsidRPr="00E82C72">
                    <w:rPr>
                      <w:rFonts w:cs="Times New Roman"/>
                      <w:sz w:val="32"/>
                      <w:szCs w:val="32"/>
                    </w:rPr>
                    <w:t>ап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>исана, но з</w:t>
                  </w:r>
                  <w:r w:rsidRPr="00E82C72">
                    <w:rPr>
                      <w:rFonts w:cs="Times New Roman"/>
                      <w:sz w:val="32"/>
                      <w:szCs w:val="32"/>
                    </w:rPr>
                    <w:t xml:space="preserve">аради професионализма си Юрий Ангелов продължил да играе. </w:t>
                  </w:r>
                </w:p>
                <w:p w14:paraId="1D4733A7" w14:textId="7D7EAC9A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cs="Times New Roman"/>
                      <w:sz w:val="32"/>
                      <w:szCs w:val="32"/>
                    </w:rPr>
                    <w:t>Друг интересен факт от живота на актьора е, че той най–много обичал да си учи репликите, докато се вози в градския транспорт.</w:t>
                  </w:r>
                </w:p>
                <w:p w14:paraId="4F9540D8" w14:textId="08A41822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cs="Times New Roman"/>
                      <w:sz w:val="32"/>
                      <w:szCs w:val="32"/>
                    </w:rPr>
                    <w:t xml:space="preserve">В момента актьорът живее в село в Странджа планина, близо до морето. Там организира школи по актьорско майсторство, рисуване и спорт. Нямаме търпение да го посетим през лятото. Въпреки че 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 xml:space="preserve">е изиграл доста роли, каза че </w:t>
                  </w:r>
                  <w:r w:rsidR="001E31CA" w:rsidRPr="00E82C72">
                    <w:rPr>
                      <w:rFonts w:cs="Times New Roman"/>
                      <w:sz w:val="32"/>
                      <w:szCs w:val="32"/>
                    </w:rPr>
                    <w:t>все</w:t>
                  </w:r>
                  <w:r w:rsidR="00216E57" w:rsidRPr="00E82C72">
                    <w:rPr>
                      <w:rFonts w:cs="Times New Roman"/>
                      <w:sz w:val="32"/>
                      <w:szCs w:val="32"/>
                    </w:rPr>
                    <w:t xml:space="preserve"> още не е изиграл мечтаната си роля. Загатна ни какъв образ мечтае да изиграе и</w:t>
                  </w:r>
                  <w:r w:rsidRPr="00E82C72">
                    <w:rPr>
                      <w:rFonts w:cs="Times New Roman"/>
                      <w:sz w:val="32"/>
                      <w:szCs w:val="32"/>
                    </w:rPr>
                    <w:t xml:space="preserve"> ние имаме своите предположения.</w:t>
                  </w:r>
                </w:p>
                <w:p w14:paraId="2BE57AA2" w14:textId="207AE888" w:rsidR="00CE6A72" w:rsidRPr="00E82C72" w:rsidRDefault="00CE6A72" w:rsidP="00CE6A72">
                  <w:pPr>
                    <w:shd w:val="clear" w:color="auto" w:fill="FFFFFF"/>
                    <w:ind w:firstLine="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E82C72">
                    <w:rPr>
                      <w:rFonts w:cs="Times New Roman"/>
                      <w:sz w:val="32"/>
                      <w:szCs w:val="32"/>
                    </w:rPr>
                    <w:t>Срещата ни с Юрий Ангелов завърши със снимки и автографи за спомен. Дълго време ще пазим положителните емоции.</w:t>
                  </w:r>
                </w:p>
                <w:p w14:paraId="1D9E5C5D" w14:textId="77777777" w:rsidR="00CE6A72" w:rsidRDefault="00CE6A72" w:rsidP="00CE6A72">
                  <w:pPr>
                    <w:shd w:val="clear" w:color="auto" w:fill="FFFFFF"/>
                    <w:ind w:firstLine="0"/>
                    <w:rPr>
                      <w:rFonts w:cs="Times New Roman"/>
                    </w:rPr>
                  </w:pPr>
                </w:p>
                <w:p w14:paraId="5F4A2883" w14:textId="01D1F416" w:rsidR="00CE6A72" w:rsidRDefault="00CE6A72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</w:rPr>
                  </w:pPr>
                  <w:r>
                    <w:rPr>
                      <w:rFonts w:cs="Times New Roman"/>
                    </w:rPr>
                    <w:t xml:space="preserve">                                                                                                                        </w:t>
                  </w:r>
                  <w:r w:rsidRPr="00870DC4">
                    <w:rPr>
                      <w:rFonts w:cs="Times New Roman"/>
                      <w:b/>
                      <w:bCs/>
                      <w:i/>
                    </w:rPr>
                    <w:t>Слави Манолов, Рашко Тихомиров</w:t>
                  </w:r>
                </w:p>
                <w:p w14:paraId="6E8DA111" w14:textId="091BE5DA" w:rsidR="001873A4" w:rsidRDefault="001873A4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  <w:lang w:val="en-US"/>
                    </w:rPr>
                  </w:pPr>
                </w:p>
                <w:p w14:paraId="0E4D8230" w14:textId="04AAB08A" w:rsidR="001873A4" w:rsidRDefault="001873A4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  <w:lang w:val="en-US"/>
                    </w:rPr>
                  </w:pPr>
                </w:p>
                <w:p w14:paraId="23435428" w14:textId="77777777" w:rsidR="001873A4" w:rsidRPr="00870DC4" w:rsidRDefault="001873A4" w:rsidP="00870DC4">
                  <w:pPr>
                    <w:shd w:val="clear" w:color="auto" w:fill="FFFFFF"/>
                    <w:ind w:firstLine="0"/>
                    <w:jc w:val="right"/>
                    <w:rPr>
                      <w:rFonts w:cs="Times New Roman"/>
                      <w:b/>
                      <w:bCs/>
                      <w:i/>
                      <w:lang w:val="en-US"/>
                    </w:rPr>
                  </w:pPr>
                </w:p>
                <w:p w14:paraId="1C0F42CF" w14:textId="77777777" w:rsidR="00CE6A72" w:rsidRDefault="00CE6A72" w:rsidP="00CE6A72">
                  <w:pPr>
                    <w:ind w:firstLine="0"/>
                    <w:rPr>
                      <w:rFonts w:cs="Times New Roman"/>
                    </w:rPr>
                  </w:pPr>
                </w:p>
              </w:tc>
            </w:tr>
          </w:tbl>
          <w:p w14:paraId="6BB0D8A6" w14:textId="5417AAFE" w:rsidR="00DA3C4A" w:rsidRDefault="00DA3C4A" w:rsidP="00435259">
            <w:pPr>
              <w:ind w:firstLine="0"/>
            </w:pPr>
            <w:r>
              <w:t xml:space="preserve">    </w:t>
            </w:r>
          </w:p>
          <w:p w14:paraId="39184F0A" w14:textId="49AB5737" w:rsidR="00DA3C4A" w:rsidRDefault="00DA3C4A" w:rsidP="00435259">
            <w:pPr>
              <w:ind w:firstLine="0"/>
            </w:pPr>
            <w:r>
              <w:t xml:space="preserve">    </w:t>
            </w:r>
          </w:p>
          <w:p w14:paraId="46BED300" w14:textId="597EE119" w:rsidR="0041323F" w:rsidRPr="0055534A" w:rsidRDefault="0041323F" w:rsidP="00983045">
            <w:pPr>
              <w:ind w:firstLine="0"/>
            </w:pPr>
          </w:p>
          <w:p w14:paraId="01BA319D" w14:textId="40EB22FE" w:rsidR="00B34E25" w:rsidRPr="00B34E25" w:rsidRDefault="00B34E25" w:rsidP="0041323F">
            <w:pPr>
              <w:ind w:firstLine="0"/>
              <w:jc w:val="center"/>
              <w:rPr>
                <w:b/>
                <w:bCs/>
              </w:rPr>
            </w:pPr>
          </w:p>
          <w:p w14:paraId="26FC7778" w14:textId="0E31EA71" w:rsidR="00666285" w:rsidRPr="00666285" w:rsidRDefault="00E82C72" w:rsidP="0066628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</w:tc>
      </w:tr>
    </w:tbl>
    <w:p w14:paraId="29BE13C0" w14:textId="77777777" w:rsidR="00E82C72" w:rsidRDefault="00E82C72" w:rsidP="00E82C72">
      <w:pPr>
        <w:ind w:firstLine="0"/>
        <w:rPr>
          <w:rFonts w:eastAsiaTheme="majorEastAsia" w:cstheme="majorBidi"/>
          <w:b/>
          <w:i/>
          <w:iCs/>
          <w:caps/>
          <w:noProof/>
          <w:color w:val="FF0000"/>
          <w:sz w:val="52"/>
          <w:szCs w:val="52"/>
          <w:lang w:val="en-US"/>
        </w:rPr>
      </w:pPr>
    </w:p>
    <w:p w14:paraId="1143A561" w14:textId="4A3D38EF" w:rsidR="00DB65C7" w:rsidRPr="003270B8" w:rsidRDefault="001873A4" w:rsidP="00E82C72">
      <w:pPr>
        <w:ind w:firstLine="0"/>
        <w:jc w:val="center"/>
        <w:rPr>
          <w:rFonts w:eastAsiaTheme="majorEastAsia" w:cstheme="majorBidi"/>
          <w:b/>
          <w:i/>
          <w:iCs/>
          <w:caps/>
          <w:noProof/>
          <w:color w:val="FF0000"/>
          <w:sz w:val="52"/>
          <w:szCs w:val="52"/>
        </w:rPr>
      </w:pPr>
      <w:r w:rsidRPr="00DB65C7">
        <w:rPr>
          <w:rFonts w:eastAsiaTheme="majorEastAsia" w:cstheme="majorBidi"/>
          <w:b/>
          <w:i/>
          <w:iCs/>
          <w:caps/>
          <w:noProof/>
          <w:color w:val="FF0000"/>
          <w:sz w:val="52"/>
          <w:szCs w:val="52"/>
        </w:rPr>
        <w:lastRenderedPageBreak/>
        <w:t>ученическо творчество</w:t>
      </w:r>
    </w:p>
    <w:p w14:paraId="351002E4" w14:textId="72C83D08" w:rsidR="00995D84" w:rsidRDefault="00DB65C7" w:rsidP="00E82C72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  <w:r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  <w:t>„</w:t>
      </w:r>
      <w:r w:rsidR="00995D84" w:rsidRPr="00995D84"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  <w:t>Моето коледно послание</w:t>
      </w:r>
      <w:r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  <w:t>“</w:t>
      </w:r>
    </w:p>
    <w:p w14:paraId="06DA4ACE" w14:textId="441BD4BE" w:rsidR="003270B8" w:rsidRDefault="003270B8" w:rsidP="00995D84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7ABD50DD" wp14:editId="5509AFE3">
            <wp:extent cx="5305778" cy="2984500"/>
            <wp:effectExtent l="0" t="0" r="9525" b="6350"/>
            <wp:docPr id="6" name="Picture 6" descr="КОЛЕДНО ПОСЛАНИЕ - Media Z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ЕДНО ПОСЛАНИЕ - Media Z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00" cy="298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39A8AF" w14:textId="77777777" w:rsidR="00DB65C7" w:rsidRDefault="00DB65C7" w:rsidP="00995D84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7224"/>
      </w:tblGrid>
      <w:tr w:rsidR="00995D84" w14:paraId="1E970B51" w14:textId="77777777" w:rsidTr="00BB7A3E">
        <w:tc>
          <w:tcPr>
            <w:tcW w:w="7224" w:type="dxa"/>
          </w:tcPr>
          <w:p w14:paraId="2DF751AB" w14:textId="38F93434" w:rsidR="00995D84" w:rsidRPr="00E82DAF" w:rsidRDefault="00995D84" w:rsidP="00995D84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E82DAF">
              <w:rPr>
                <w:rFonts w:cs="Times New Roman"/>
                <w:b/>
                <w:bCs/>
                <w:sz w:val="28"/>
                <w:szCs w:val="28"/>
              </w:rPr>
              <w:t>Моето коледно послание</w:t>
            </w:r>
          </w:p>
          <w:p w14:paraId="1A0D631E" w14:textId="77777777" w:rsidR="00DB65C7" w:rsidRPr="00E82DAF" w:rsidRDefault="00DB65C7" w:rsidP="00995D84">
            <w:pPr>
              <w:rPr>
                <w:rFonts w:cs="Times New Roman"/>
                <w:sz w:val="28"/>
                <w:szCs w:val="28"/>
              </w:rPr>
            </w:pPr>
          </w:p>
          <w:p w14:paraId="0404C76B" w14:textId="45425E61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На Коледа, под светлина от свещи,</w:t>
            </w:r>
            <w:r w:rsidRPr="00E82DAF">
              <w:rPr>
                <w:rFonts w:cs="Times New Roman"/>
                <w:sz w:val="28"/>
                <w:szCs w:val="28"/>
              </w:rPr>
              <w:br/>
              <w:t>снежинките танцуват над земята.</w:t>
            </w:r>
            <w:r w:rsidRPr="00E82DAF">
              <w:rPr>
                <w:rFonts w:cs="Times New Roman"/>
                <w:sz w:val="28"/>
                <w:szCs w:val="28"/>
              </w:rPr>
              <w:br/>
              <w:t>Сърцата пълнят се с добри надежди,</w:t>
            </w:r>
            <w:r w:rsidRPr="00E82DAF">
              <w:rPr>
                <w:rFonts w:cs="Times New Roman"/>
                <w:sz w:val="28"/>
                <w:szCs w:val="28"/>
              </w:rPr>
              <w:br/>
              <w:t>във всяка дума има обич свята.</w:t>
            </w:r>
          </w:p>
          <w:p w14:paraId="281C646E" w14:textId="77777777" w:rsidR="00D327E1" w:rsidRPr="00E82DAF" w:rsidRDefault="00D327E1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</w:p>
          <w:p w14:paraId="4663137C" w14:textId="43A83C41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Нека празникът събере ни всички,</w:t>
            </w:r>
            <w:r w:rsidRPr="00E82DAF">
              <w:rPr>
                <w:rFonts w:cs="Times New Roman"/>
                <w:sz w:val="28"/>
                <w:szCs w:val="28"/>
              </w:rPr>
              <w:br/>
              <w:t>близки и далечни, стари и деца.</w:t>
            </w:r>
            <w:r w:rsidRPr="00E82DAF">
              <w:rPr>
                <w:rFonts w:cs="Times New Roman"/>
                <w:sz w:val="28"/>
                <w:szCs w:val="28"/>
              </w:rPr>
              <w:br/>
              <w:t>Да бъдем обединени в обич чиста,</w:t>
            </w:r>
            <w:r w:rsidRPr="00E82DAF">
              <w:rPr>
                <w:rFonts w:cs="Times New Roman"/>
                <w:sz w:val="28"/>
                <w:szCs w:val="28"/>
              </w:rPr>
              <w:br/>
              <w:t>да стоплим всекиго с добра ръка.</w:t>
            </w:r>
          </w:p>
          <w:p w14:paraId="2EFA34F7" w14:textId="77777777" w:rsidR="00D327E1" w:rsidRPr="00E82DAF" w:rsidRDefault="00D327E1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</w:p>
          <w:p w14:paraId="61EF5E0D" w14:textId="53C1056E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Да има в домовете светлина,</w:t>
            </w:r>
            <w:r w:rsidRPr="00E82DAF">
              <w:rPr>
                <w:rFonts w:cs="Times New Roman"/>
                <w:sz w:val="28"/>
                <w:szCs w:val="28"/>
              </w:rPr>
              <w:br/>
              <w:t>сърцата да са пълни с радост нова.</w:t>
            </w:r>
            <w:r w:rsidRPr="00E82DAF">
              <w:rPr>
                <w:rFonts w:cs="Times New Roman"/>
                <w:sz w:val="28"/>
                <w:szCs w:val="28"/>
              </w:rPr>
              <w:br/>
              <w:t>Да пазим вярата, че любовта</w:t>
            </w:r>
            <w:r w:rsidRPr="00E82DAF">
              <w:rPr>
                <w:rFonts w:cs="Times New Roman"/>
                <w:sz w:val="28"/>
                <w:szCs w:val="28"/>
              </w:rPr>
              <w:br/>
              <w:t>ще бъде винаги над нас отгоре.</w:t>
            </w:r>
          </w:p>
          <w:p w14:paraId="21B99B6C" w14:textId="77777777" w:rsidR="00D327E1" w:rsidRPr="00E82DAF" w:rsidRDefault="00D327E1" w:rsidP="00995D84">
            <w:pPr>
              <w:rPr>
                <w:rFonts w:cs="Times New Roman"/>
                <w:sz w:val="28"/>
                <w:szCs w:val="28"/>
              </w:rPr>
            </w:pPr>
          </w:p>
          <w:p w14:paraId="3FFFB6DC" w14:textId="77777777" w:rsidR="00BB7A3E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 xml:space="preserve">Това е моето послание – </w:t>
            </w:r>
          </w:p>
          <w:p w14:paraId="36F8090B" w14:textId="2AEF7505" w:rsidR="00995D84" w:rsidRPr="00E82DAF" w:rsidRDefault="00995D84" w:rsidP="00D327E1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E82DAF">
              <w:rPr>
                <w:rFonts w:cs="Times New Roman"/>
                <w:sz w:val="28"/>
                <w:szCs w:val="28"/>
              </w:rPr>
              <w:t>с усмивка и добрина,</w:t>
            </w:r>
            <w:r w:rsidRPr="00E82DAF">
              <w:rPr>
                <w:rFonts w:cs="Times New Roman"/>
                <w:sz w:val="28"/>
                <w:szCs w:val="28"/>
              </w:rPr>
              <w:br/>
            </w:r>
            <w:r w:rsidR="00BB7A3E" w:rsidRPr="00E82DAF">
              <w:rPr>
                <w:rFonts w:cs="Times New Roman"/>
                <w:sz w:val="28"/>
                <w:szCs w:val="28"/>
              </w:rPr>
              <w:t>з</w:t>
            </w:r>
            <w:r w:rsidRPr="00E82DAF">
              <w:rPr>
                <w:rFonts w:cs="Times New Roman"/>
                <w:sz w:val="28"/>
                <w:szCs w:val="28"/>
              </w:rPr>
              <w:t>ащото Коледа е празник на мечти</w:t>
            </w:r>
            <w:r w:rsidR="00BB7A3E" w:rsidRPr="00E82DAF">
              <w:rPr>
                <w:rFonts w:cs="Times New Roman"/>
                <w:sz w:val="28"/>
                <w:szCs w:val="28"/>
              </w:rPr>
              <w:t>те,</w:t>
            </w:r>
            <w:r w:rsidRPr="00E82DAF">
              <w:rPr>
                <w:rFonts w:cs="Times New Roman"/>
                <w:sz w:val="28"/>
                <w:szCs w:val="28"/>
              </w:rPr>
              <w:br/>
              <w:t>в които всеки може да намери своята магия.</w:t>
            </w:r>
          </w:p>
          <w:p w14:paraId="28548785" w14:textId="77777777" w:rsidR="00995D84" w:rsidRPr="00E82DAF" w:rsidRDefault="00995D84" w:rsidP="00DB65C7">
            <w:pPr>
              <w:ind w:firstLine="0"/>
              <w:rPr>
                <w:rFonts w:eastAsiaTheme="majorEastAsia" w:cstheme="majorBidi"/>
                <w:b/>
                <w:i/>
                <w:iCs/>
                <w:caps/>
                <w:noProof/>
                <w:color w:val="FF0000"/>
                <w:sz w:val="28"/>
                <w:szCs w:val="28"/>
              </w:rPr>
            </w:pPr>
          </w:p>
          <w:p w14:paraId="3705D1CE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1F5C040B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283903FF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48FE762A" w14:textId="6144D1FF" w:rsidR="00DB65C7" w:rsidRPr="00E82DAF" w:rsidRDefault="00DB65C7" w:rsidP="001A64AD">
            <w:pPr>
              <w:pStyle w:val="affff8"/>
              <w:jc w:val="center"/>
              <w:rPr>
                <w:b/>
                <w:i/>
                <w:sz w:val="28"/>
                <w:szCs w:val="28"/>
              </w:rPr>
            </w:pPr>
            <w:r w:rsidRPr="00E82DAF">
              <w:rPr>
                <w:b/>
                <w:i/>
                <w:sz w:val="28"/>
                <w:szCs w:val="28"/>
              </w:rPr>
              <w:t>Рашко Тихомиров 7 клас</w:t>
            </w:r>
          </w:p>
          <w:p w14:paraId="0D3FF9DA" w14:textId="03A04F88" w:rsidR="00DB65C7" w:rsidRPr="00E82DAF" w:rsidRDefault="00DB65C7" w:rsidP="00DB65C7">
            <w:pPr>
              <w:ind w:firstLine="0"/>
              <w:rPr>
                <w:rFonts w:eastAsiaTheme="majorEastAsia" w:cstheme="majorBidi"/>
                <w:b/>
                <w:i/>
                <w:iCs/>
                <w:caps/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7224" w:type="dxa"/>
          </w:tcPr>
          <w:p w14:paraId="3FFECA0C" w14:textId="4398E0E9" w:rsidR="00DB65C7" w:rsidRPr="00E82DAF" w:rsidRDefault="00DB65C7" w:rsidP="00DB65C7">
            <w:pPr>
              <w:pStyle w:val="affff8"/>
              <w:rPr>
                <w:b/>
                <w:i/>
                <w:sz w:val="28"/>
                <w:szCs w:val="28"/>
              </w:rPr>
            </w:pPr>
            <w:r w:rsidRPr="00E82DAF">
              <w:rPr>
                <w:b/>
                <w:i/>
                <w:sz w:val="28"/>
                <w:szCs w:val="28"/>
              </w:rPr>
              <w:t>Есе</w:t>
            </w:r>
          </w:p>
          <w:p w14:paraId="163AA8E3" w14:textId="350BFF66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>Коледа е време на вълшебство, надежда и нови мечти. С приближаването на празника, винаги започвам да се замислям за истинските ценности, за малките неща, които носят радост и топлина, и за това, което бих искал да пожелая на всички, които обичам. Моето коледно пожелание тази година е свързано с нещо много по-ценно – здраве, обич и светлина в душите.</w:t>
            </w:r>
          </w:p>
          <w:p w14:paraId="636DC509" w14:textId="52885F9E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 xml:space="preserve">На първо място, пожелавам здраве. То е основата на всичко, към което се стремим. Коледа ни напомня, че най-важното нещо, което можем да си дадем, е грижата един за друг. Нека сме здрави, за да можем да преодоляваме трудностите с вяра и сила. </w:t>
            </w:r>
          </w:p>
          <w:p w14:paraId="052CC96F" w14:textId="4AD84CF0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 xml:space="preserve">Второто ми пожелание е за обич и топлина в сърцата. Понякога забързаният живот ни отдалечава от истински ценните неща и хората, които са до нас. Коледа ни дава прекрасна възможност да бъдем по-близо до семейството си, да прекараме време с тях и да покажем, че ги обичаме. Нека не забравяме тези моменти, нека </w:t>
            </w:r>
            <w:r w:rsidR="00007F77" w:rsidRPr="00E82DAF">
              <w:rPr>
                <w:sz w:val="28"/>
                <w:szCs w:val="28"/>
              </w:rPr>
              <w:t>по-често</w:t>
            </w:r>
            <w:r w:rsidRPr="00E82DAF">
              <w:rPr>
                <w:sz w:val="28"/>
                <w:szCs w:val="28"/>
              </w:rPr>
              <w:t xml:space="preserve"> да показваме любов и грижа всеки ден, защото те са най-големият подарък, който можем да дадем</w:t>
            </w:r>
            <w:r w:rsidR="00007F77" w:rsidRPr="00E82DAF">
              <w:rPr>
                <w:sz w:val="28"/>
                <w:szCs w:val="28"/>
              </w:rPr>
              <w:t xml:space="preserve"> на някого</w:t>
            </w:r>
            <w:r w:rsidRPr="00E82DAF">
              <w:rPr>
                <w:sz w:val="28"/>
                <w:szCs w:val="28"/>
              </w:rPr>
              <w:t>.</w:t>
            </w:r>
          </w:p>
          <w:p w14:paraId="5DE9FFED" w14:textId="77777777" w:rsidR="00007F7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>И накрая, моето коледно пожелание е за мир и светлина в душите ни. Нека оставим зад гърба си негативните мисли и горчивината и да влезем в новата г</w:t>
            </w:r>
            <w:r w:rsidR="00007F77" w:rsidRPr="00E82DAF">
              <w:rPr>
                <w:sz w:val="28"/>
                <w:szCs w:val="28"/>
              </w:rPr>
              <w:t>одина с чисти сърца</w:t>
            </w:r>
            <w:r w:rsidRPr="00E82DAF">
              <w:rPr>
                <w:sz w:val="28"/>
                <w:szCs w:val="28"/>
              </w:rPr>
              <w:t xml:space="preserve">. Нека бъдем по-добри, по-състрадателни и по-готови да помагаме на другите. </w:t>
            </w:r>
          </w:p>
          <w:p w14:paraId="22384EAA" w14:textId="66A83444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>Коледа ни напомня, че чудесата се случват, когато вярваме в тях и когато сме готови да правим добро.</w:t>
            </w:r>
          </w:p>
          <w:p w14:paraId="5D6FFD22" w14:textId="002E8989" w:rsidR="00DB65C7" w:rsidRPr="00E82DAF" w:rsidRDefault="00DB65C7" w:rsidP="001A64AD">
            <w:pPr>
              <w:pStyle w:val="affff8"/>
              <w:jc w:val="both"/>
              <w:rPr>
                <w:sz w:val="28"/>
                <w:szCs w:val="28"/>
              </w:rPr>
            </w:pPr>
            <w:r w:rsidRPr="00E82DAF">
              <w:rPr>
                <w:sz w:val="28"/>
                <w:szCs w:val="28"/>
              </w:rPr>
              <w:t xml:space="preserve">Това са моите пожелания за тази Коледа – здраве, обич и мир. Пожелавам </w:t>
            </w:r>
            <w:r w:rsidR="00007F77" w:rsidRPr="00E82DAF">
              <w:rPr>
                <w:sz w:val="28"/>
                <w:szCs w:val="28"/>
              </w:rPr>
              <w:t xml:space="preserve">ви да намерите своето щастие, да споделяте топлината и любовта, които носите в себе си. Коледа е вдъхновение, защото истинската магия на празника се крие в това, което даваме от сърце. </w:t>
            </w:r>
          </w:p>
          <w:p w14:paraId="6305818E" w14:textId="77777777" w:rsidR="001A64AD" w:rsidRPr="00E82DAF" w:rsidRDefault="001A64AD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</w:p>
          <w:p w14:paraId="1E68B37E" w14:textId="0CA64DDB" w:rsidR="00995D84" w:rsidRPr="00E82DAF" w:rsidRDefault="00DB65C7" w:rsidP="00DB65C7">
            <w:pPr>
              <w:pStyle w:val="affff8"/>
              <w:jc w:val="right"/>
              <w:rPr>
                <w:b/>
                <w:i/>
                <w:sz w:val="28"/>
                <w:szCs w:val="28"/>
              </w:rPr>
            </w:pPr>
            <w:r w:rsidRPr="00E82DAF">
              <w:rPr>
                <w:b/>
                <w:i/>
                <w:sz w:val="28"/>
                <w:szCs w:val="28"/>
              </w:rPr>
              <w:t>Слави Манолов 7 клас</w:t>
            </w:r>
          </w:p>
          <w:p w14:paraId="6A60CCA0" w14:textId="2C3F95F5" w:rsidR="00DB65C7" w:rsidRPr="00E82DAF" w:rsidRDefault="00DB65C7" w:rsidP="00DB65C7">
            <w:pPr>
              <w:pStyle w:val="affff8"/>
              <w:rPr>
                <w:sz w:val="28"/>
                <w:szCs w:val="28"/>
              </w:rPr>
            </w:pPr>
          </w:p>
        </w:tc>
      </w:tr>
    </w:tbl>
    <w:p w14:paraId="723F3371" w14:textId="77777777" w:rsidR="00995D84" w:rsidRPr="00995D84" w:rsidRDefault="00995D84" w:rsidP="00995D84">
      <w:pPr>
        <w:ind w:firstLine="0"/>
        <w:jc w:val="center"/>
        <w:rPr>
          <w:rFonts w:eastAsiaTheme="majorEastAsia" w:cstheme="majorBidi"/>
          <w:b/>
          <w:iCs/>
          <w:caps/>
          <w:noProof/>
          <w:color w:val="FF0000"/>
          <w:sz w:val="52"/>
          <w:szCs w:val="52"/>
        </w:rPr>
      </w:pPr>
    </w:p>
    <w:p w14:paraId="7840BE1C" w14:textId="77777777" w:rsidR="000F42CA" w:rsidRPr="000F42CA" w:rsidRDefault="000F42CA" w:rsidP="000F42CA"/>
    <w:p w14:paraId="07E24919" w14:textId="77777777" w:rsidR="000F42CA" w:rsidRPr="000F42CA" w:rsidRDefault="000F42CA" w:rsidP="000F42CA"/>
    <w:p w14:paraId="1747A9C1" w14:textId="77777777" w:rsidR="000F42CA" w:rsidRPr="000F42CA" w:rsidRDefault="000F42CA" w:rsidP="000F42CA"/>
    <w:p w14:paraId="701821AB" w14:textId="77777777" w:rsidR="000F42CA" w:rsidRPr="000F42CA" w:rsidRDefault="000F42CA" w:rsidP="000F42CA"/>
    <w:p w14:paraId="1A8A6D6C" w14:textId="77777777" w:rsidR="00EB6CA7" w:rsidRDefault="00EB6CA7" w:rsidP="009F2F79">
      <w:pPr>
        <w:rPr>
          <w:noProof/>
          <w:lang w:val="en-US"/>
        </w:rPr>
      </w:pPr>
    </w:p>
    <w:p w14:paraId="103FDAF1" w14:textId="77777777" w:rsidR="00FD282F" w:rsidRDefault="00FD282F" w:rsidP="009F2F79">
      <w:pPr>
        <w:rPr>
          <w:noProof/>
          <w:lang w:val="en-US"/>
        </w:rPr>
      </w:pPr>
    </w:p>
    <w:p w14:paraId="485104CA" w14:textId="77777777" w:rsidR="00FD282F" w:rsidRDefault="00FD282F" w:rsidP="009F2F79">
      <w:pPr>
        <w:rPr>
          <w:noProof/>
          <w:lang w:val="en-US"/>
        </w:rPr>
      </w:pPr>
    </w:p>
    <w:p w14:paraId="75E96C5B" w14:textId="77777777" w:rsidR="00FD282F" w:rsidRDefault="00FD282F" w:rsidP="009F2F79">
      <w:pPr>
        <w:rPr>
          <w:noProof/>
          <w:lang w:val="en-US"/>
        </w:rPr>
      </w:pPr>
    </w:p>
    <w:p w14:paraId="643467E1" w14:textId="77777777" w:rsidR="00FD282F" w:rsidRDefault="00FD282F" w:rsidP="009F2F79">
      <w:pPr>
        <w:rPr>
          <w:noProof/>
          <w:lang w:val="en-US"/>
        </w:rPr>
      </w:pPr>
    </w:p>
    <w:p w14:paraId="1D7E0C04" w14:textId="77777777" w:rsidR="00FD282F" w:rsidRDefault="00FD282F" w:rsidP="009F2F79">
      <w:pPr>
        <w:rPr>
          <w:noProof/>
          <w:lang w:val="en-US"/>
        </w:rPr>
      </w:pPr>
    </w:p>
    <w:p w14:paraId="1276EBC4" w14:textId="77777777" w:rsidR="00FD282F" w:rsidRDefault="00FD282F" w:rsidP="009F2F79">
      <w:pPr>
        <w:rPr>
          <w:noProof/>
          <w:lang w:val="en-US"/>
        </w:rPr>
      </w:pPr>
    </w:p>
    <w:p w14:paraId="2FEE9E23" w14:textId="77777777" w:rsidR="00A541ED" w:rsidRDefault="00A541ED" w:rsidP="00FD282F">
      <w:pPr>
        <w:jc w:val="center"/>
        <w:rPr>
          <w:rFonts w:ascii="Calibri" w:hAnsi="Calibri" w:cs="Calibri"/>
          <w:i/>
          <w:iCs/>
          <w:noProof/>
          <w:color w:val="FF0000"/>
          <w:sz w:val="96"/>
          <w:szCs w:val="96"/>
          <w:lang w:val="en-US"/>
        </w:rPr>
      </w:pPr>
    </w:p>
    <w:p w14:paraId="260436F5" w14:textId="61EF2F18" w:rsidR="00FD282F" w:rsidRDefault="00FD282F" w:rsidP="00FD282F">
      <w:pPr>
        <w:jc w:val="center"/>
        <w:rPr>
          <w:rFonts w:ascii="Calibri" w:hAnsi="Calibri" w:cs="Calibri"/>
          <w:i/>
          <w:iCs/>
          <w:noProof/>
          <w:color w:val="FF0000"/>
          <w:sz w:val="96"/>
          <w:szCs w:val="96"/>
        </w:rPr>
      </w:pPr>
      <w:r w:rsidRPr="00FD282F">
        <w:rPr>
          <w:rFonts w:ascii="Calibri" w:hAnsi="Calibri" w:cs="Calibri"/>
          <w:i/>
          <w:iCs/>
          <w:noProof/>
          <w:color w:val="FF0000"/>
          <w:sz w:val="96"/>
          <w:szCs w:val="96"/>
        </w:rPr>
        <w:t>Забавно</w:t>
      </w:r>
      <w:r w:rsidRPr="00FD282F">
        <w:rPr>
          <w:rFonts w:ascii="Algerian" w:hAnsi="Algerian"/>
          <w:i/>
          <w:iCs/>
          <w:noProof/>
          <w:color w:val="FF0000"/>
          <w:sz w:val="96"/>
          <w:szCs w:val="96"/>
        </w:rPr>
        <w:t xml:space="preserve"> </w:t>
      </w:r>
      <w:r w:rsidRPr="00FD282F">
        <w:rPr>
          <w:rFonts w:ascii="Calibri" w:hAnsi="Calibri" w:cs="Calibri"/>
          <w:i/>
          <w:iCs/>
          <w:noProof/>
          <w:color w:val="FF0000"/>
          <w:sz w:val="96"/>
          <w:szCs w:val="96"/>
        </w:rPr>
        <w:t>междучасие</w:t>
      </w:r>
    </w:p>
    <w:p w14:paraId="49076288" w14:textId="4DC736D9" w:rsidR="00FD282F" w:rsidRDefault="00FD282F" w:rsidP="00FD282F">
      <w:pPr>
        <w:jc w:val="center"/>
        <w:rPr>
          <w:i/>
          <w:iCs/>
          <w:noProof/>
          <w:color w:val="FF0000"/>
          <w:sz w:val="96"/>
          <w:szCs w:val="96"/>
        </w:rPr>
      </w:pPr>
      <w:r>
        <w:rPr>
          <w:rFonts w:ascii="Algerian" w:hAnsi="Algerian"/>
          <w:i/>
          <w:iCs/>
          <w:noProof/>
          <w:color w:val="FF0000"/>
          <w:sz w:val="96"/>
          <w:szCs w:val="96"/>
        </w:rPr>
        <w:drawing>
          <wp:inline distT="0" distB="0" distL="0" distR="0" wp14:anchorId="6E8FFE8B" wp14:editId="26DABB00">
            <wp:extent cx="9144000" cy="2692400"/>
            <wp:effectExtent l="0" t="0" r="0" b="0"/>
            <wp:docPr id="13177694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694" name="Картина 1317769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C788" w14:textId="2BB81D9D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В училище:</w:t>
      </w:r>
    </w:p>
    <w:p w14:paraId="7DE6960D" w14:textId="5154CF80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Кой е прочел „Под игото“?</w:t>
      </w:r>
    </w:p>
    <w:p w14:paraId="12177546" w14:textId="3DA93592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Трябваше да го прочетем ли?</w:t>
      </w:r>
    </w:p>
    <w:p w14:paraId="28FABE58" w14:textId="1F78F43D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Разбира се!</w:t>
      </w:r>
    </w:p>
    <w:p w14:paraId="36650D7C" w14:textId="77777777" w:rsidR="00FD282F" w:rsidRPr="009C20B5" w:rsidRDefault="00FD282F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- Да му се не види, а аз го преписах!!!</w:t>
      </w:r>
    </w:p>
    <w:p w14:paraId="5C77B031" w14:textId="77777777" w:rsidR="009C20B5" w:rsidRPr="009C20B5" w:rsidRDefault="009C20B5" w:rsidP="009C20B5">
      <w:pPr>
        <w:jc w:val="center"/>
        <w:rPr>
          <w:rFonts w:cs="Times New Roman"/>
          <w:b/>
          <w:bCs/>
          <w:sz w:val="32"/>
          <w:szCs w:val="32"/>
        </w:rPr>
      </w:pPr>
    </w:p>
    <w:p w14:paraId="3426CDED" w14:textId="77777777" w:rsidR="009C20B5" w:rsidRPr="009C20B5" w:rsidRDefault="009C20B5" w:rsidP="009C20B5">
      <w:pPr>
        <w:jc w:val="center"/>
        <w:rPr>
          <w:rFonts w:cs="Times New Roman"/>
          <w:b/>
          <w:bCs/>
          <w:sz w:val="32"/>
          <w:szCs w:val="32"/>
        </w:rPr>
      </w:pPr>
      <w:r w:rsidRPr="009C20B5">
        <w:rPr>
          <w:rFonts w:cs="Times New Roman"/>
          <w:b/>
          <w:bCs/>
          <w:sz w:val="32"/>
          <w:szCs w:val="32"/>
        </w:rPr>
        <w:t>Бащата към Иванчо:</w:t>
      </w:r>
      <w:r w:rsidRPr="009C20B5">
        <w:rPr>
          <w:rFonts w:cs="Times New Roman"/>
          <w:b/>
          <w:bCs/>
          <w:sz w:val="32"/>
          <w:szCs w:val="32"/>
        </w:rPr>
        <w:br/>
        <w:t>- Обади ми се класната ти, и ме вика утре в училището. Защо?</w:t>
      </w:r>
      <w:r w:rsidRPr="009C20B5">
        <w:rPr>
          <w:rFonts w:cs="Times New Roman"/>
          <w:b/>
          <w:bCs/>
          <w:sz w:val="32"/>
          <w:szCs w:val="32"/>
        </w:rPr>
        <w:br/>
        <w:t>- Не знам, не съм я виждал от месец!</w:t>
      </w:r>
    </w:p>
    <w:p w14:paraId="5758AE9E" w14:textId="77777777" w:rsidR="00FD282F" w:rsidRPr="009C20B5" w:rsidRDefault="00FD282F" w:rsidP="009C20B5">
      <w:pPr>
        <w:jc w:val="center"/>
        <w:rPr>
          <w:rFonts w:cs="Times New Roman"/>
          <w:i/>
          <w:iCs/>
          <w:noProof/>
          <w:color w:val="FF0000"/>
          <w:sz w:val="32"/>
          <w:szCs w:val="32"/>
        </w:rPr>
      </w:pPr>
    </w:p>
    <w:p w14:paraId="5BA87CCA" w14:textId="77777777" w:rsidR="009C20B5" w:rsidRDefault="009C20B5" w:rsidP="009C20B5">
      <w:pPr>
        <w:jc w:val="center"/>
        <w:rPr>
          <w:b/>
          <w:bCs/>
          <w:sz w:val="32"/>
          <w:szCs w:val="32"/>
        </w:rPr>
      </w:pPr>
      <w:r w:rsidRPr="009C20B5">
        <w:rPr>
          <w:b/>
          <w:bCs/>
          <w:sz w:val="32"/>
          <w:szCs w:val="32"/>
        </w:rPr>
        <w:t>Иванчо се прибира от училище и казва:</w:t>
      </w:r>
      <w:r w:rsidRPr="009C20B5">
        <w:rPr>
          <w:sz w:val="32"/>
          <w:szCs w:val="32"/>
        </w:rPr>
        <w:br/>
      </w:r>
      <w:r w:rsidRPr="009C20B5">
        <w:rPr>
          <w:b/>
          <w:bCs/>
          <w:sz w:val="32"/>
          <w:szCs w:val="32"/>
        </w:rPr>
        <w:t>- Мамо, искам снимка на татко.</w:t>
      </w:r>
      <w:r w:rsidRPr="009C20B5">
        <w:rPr>
          <w:sz w:val="32"/>
          <w:szCs w:val="32"/>
        </w:rPr>
        <w:br/>
      </w:r>
      <w:r w:rsidRPr="009C20B5">
        <w:rPr>
          <w:b/>
          <w:bCs/>
          <w:sz w:val="32"/>
          <w:szCs w:val="32"/>
        </w:rPr>
        <w:t>- И защо ти е?</w:t>
      </w:r>
      <w:r w:rsidRPr="009C20B5">
        <w:rPr>
          <w:sz w:val="32"/>
          <w:szCs w:val="32"/>
        </w:rPr>
        <w:br/>
      </w:r>
      <w:r w:rsidRPr="009C20B5">
        <w:rPr>
          <w:b/>
          <w:bCs/>
          <w:sz w:val="32"/>
          <w:szCs w:val="32"/>
        </w:rPr>
        <w:t>- Госпожа Христова каза, че иска да види кой идиот ми е написал домашното...</w:t>
      </w:r>
    </w:p>
    <w:p w14:paraId="35F62105" w14:textId="77777777" w:rsidR="00034AEB" w:rsidRDefault="00034AEB" w:rsidP="009C20B5">
      <w:pPr>
        <w:jc w:val="center"/>
        <w:rPr>
          <w:b/>
          <w:bCs/>
          <w:sz w:val="32"/>
          <w:szCs w:val="32"/>
        </w:rPr>
      </w:pPr>
    </w:p>
    <w:p w14:paraId="39B8CEC6" w14:textId="77777777" w:rsidR="00482C70" w:rsidRDefault="00482C70" w:rsidP="009C20B5">
      <w:pPr>
        <w:jc w:val="center"/>
        <w:rPr>
          <w:b/>
          <w:bCs/>
          <w:sz w:val="32"/>
          <w:szCs w:val="32"/>
        </w:rPr>
      </w:pPr>
    </w:p>
    <w:p w14:paraId="3D95E5B9" w14:textId="77777777" w:rsidR="00482C70" w:rsidRDefault="00482C70" w:rsidP="009C20B5">
      <w:pPr>
        <w:jc w:val="center"/>
        <w:rPr>
          <w:b/>
          <w:bCs/>
          <w:sz w:val="32"/>
          <w:szCs w:val="32"/>
        </w:rPr>
      </w:pPr>
    </w:p>
    <w:p w14:paraId="5BD64643" w14:textId="6876BF92" w:rsidR="00482C70" w:rsidRDefault="00482C70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Очаквайте втори брой на вестник </w:t>
      </w:r>
      <w:r w:rsidRPr="00E7672A">
        <w:rPr>
          <w:rFonts w:ascii="Calibri" w:hAnsi="Calibri" w:cs="Calibri"/>
          <w:b/>
          <w:bCs/>
          <w:sz w:val="32"/>
          <w:szCs w:val="32"/>
        </w:rPr>
        <w:t>“</w:t>
      </w:r>
      <w:r>
        <w:rPr>
          <w:rFonts w:ascii="Calibri" w:hAnsi="Calibri" w:cs="Calibri"/>
          <w:b/>
          <w:bCs/>
          <w:sz w:val="32"/>
          <w:szCs w:val="32"/>
        </w:rPr>
        <w:t>Ботев</w:t>
      </w:r>
      <w:r w:rsidRPr="00E7672A">
        <w:rPr>
          <w:rFonts w:ascii="Calibri" w:hAnsi="Calibri" w:cs="Calibri"/>
          <w:b/>
          <w:bCs/>
          <w:sz w:val="32"/>
          <w:szCs w:val="32"/>
        </w:rPr>
        <w:t xml:space="preserve">” </w:t>
      </w:r>
      <w:r>
        <w:rPr>
          <w:rFonts w:ascii="Calibri" w:hAnsi="Calibri" w:cs="Calibri"/>
          <w:b/>
          <w:bCs/>
          <w:sz w:val="32"/>
          <w:szCs w:val="32"/>
        </w:rPr>
        <w:t>през месец март 2025г.</w:t>
      </w:r>
    </w:p>
    <w:p w14:paraId="730F21A9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6137832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640BC067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4ED0F75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5C49D9D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FC549DB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4B50125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70ACD20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FF6CE24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48F47D0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90C6239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73FBACCC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400E6E1" w14:textId="77777777" w:rsidR="00A924ED" w:rsidRDefault="00A924ED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525053C2" w14:textId="77777777" w:rsidR="00482C70" w:rsidRDefault="00482C70" w:rsidP="009C20B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a6"/>
        <w:tblW w:w="14518" w:type="dxa"/>
        <w:tblLook w:val="04A0" w:firstRow="1" w:lastRow="0" w:firstColumn="1" w:lastColumn="0" w:noHBand="0" w:noVBand="1"/>
      </w:tblPr>
      <w:tblGrid>
        <w:gridCol w:w="14518"/>
      </w:tblGrid>
      <w:tr w:rsidR="00482C70" w14:paraId="4948C8D5" w14:textId="77777777" w:rsidTr="00482C70">
        <w:trPr>
          <w:trHeight w:val="1372"/>
        </w:trPr>
        <w:tc>
          <w:tcPr>
            <w:tcW w:w="14518" w:type="dxa"/>
          </w:tcPr>
          <w:p w14:paraId="4536EA06" w14:textId="77777777" w:rsidR="00482C70" w:rsidRPr="00E7672A" w:rsidRDefault="00482C70" w:rsidP="00A924ED">
            <w:pPr>
              <w:ind w:firstLine="0"/>
              <w:jc w:val="center"/>
              <w:rPr>
                <w:rFonts w:cs="Times New Roman"/>
                <w:sz w:val="36"/>
                <w:szCs w:val="36"/>
              </w:rPr>
            </w:pPr>
            <w:r w:rsidRPr="00E7672A">
              <w:rPr>
                <w:rFonts w:cs="Times New Roman"/>
                <w:sz w:val="36"/>
                <w:szCs w:val="36"/>
              </w:rPr>
              <w:t>Редакционен екип :</w:t>
            </w:r>
          </w:p>
          <w:p w14:paraId="7188F5B4" w14:textId="77777777" w:rsidR="00482C70" w:rsidRPr="00E7672A" w:rsidRDefault="00482C70" w:rsidP="00482C70">
            <w:pPr>
              <w:ind w:firstLine="0"/>
              <w:rPr>
                <w:rFonts w:cs="Times New Roman"/>
                <w:sz w:val="36"/>
                <w:szCs w:val="36"/>
              </w:rPr>
            </w:pPr>
          </w:p>
          <w:p w14:paraId="5A588313" w14:textId="77777777" w:rsidR="00482C70" w:rsidRPr="00E7672A" w:rsidRDefault="00482C70" w:rsidP="00A924ED">
            <w:pPr>
              <w:ind w:firstLine="0"/>
              <w:jc w:val="center"/>
              <w:rPr>
                <w:rFonts w:cs="Times New Roman"/>
                <w:sz w:val="36"/>
                <w:szCs w:val="36"/>
              </w:rPr>
            </w:pPr>
            <w:r w:rsidRPr="00E7672A">
              <w:rPr>
                <w:rFonts w:cs="Times New Roman"/>
                <w:sz w:val="36"/>
                <w:szCs w:val="36"/>
              </w:rPr>
              <w:t>Слави Манолов – 7 клас</w:t>
            </w:r>
          </w:p>
          <w:p w14:paraId="31BF9F4D" w14:textId="77777777" w:rsidR="00482C70" w:rsidRPr="00E7672A" w:rsidRDefault="00482C70" w:rsidP="00A924ED">
            <w:pPr>
              <w:ind w:firstLine="0"/>
              <w:jc w:val="center"/>
              <w:rPr>
                <w:rFonts w:cs="Times New Roman"/>
                <w:sz w:val="36"/>
                <w:szCs w:val="36"/>
              </w:rPr>
            </w:pPr>
            <w:r w:rsidRPr="00E7672A">
              <w:rPr>
                <w:rFonts w:cs="Times New Roman"/>
                <w:sz w:val="36"/>
                <w:szCs w:val="36"/>
              </w:rPr>
              <w:t>Рашко Тихомиров – 7 клас</w:t>
            </w:r>
          </w:p>
          <w:p w14:paraId="0065E1EC" w14:textId="77777777" w:rsidR="00482C70" w:rsidRPr="00E7672A" w:rsidRDefault="00482C70" w:rsidP="00A924ED">
            <w:pPr>
              <w:ind w:firstLine="0"/>
              <w:jc w:val="center"/>
              <w:rPr>
                <w:rFonts w:cs="Times New Roman"/>
                <w:sz w:val="36"/>
                <w:szCs w:val="36"/>
              </w:rPr>
            </w:pPr>
            <w:r w:rsidRPr="00E7672A">
              <w:rPr>
                <w:rFonts w:cs="Times New Roman"/>
                <w:sz w:val="36"/>
                <w:szCs w:val="36"/>
              </w:rPr>
              <w:t xml:space="preserve">Иво </w:t>
            </w:r>
            <w:proofErr w:type="spellStart"/>
            <w:r w:rsidRPr="00E7672A">
              <w:rPr>
                <w:rFonts w:cs="Times New Roman"/>
                <w:sz w:val="36"/>
                <w:szCs w:val="36"/>
              </w:rPr>
              <w:t>Ивов</w:t>
            </w:r>
            <w:proofErr w:type="spellEnd"/>
            <w:r w:rsidRPr="00E7672A">
              <w:rPr>
                <w:rFonts w:cs="Times New Roman"/>
                <w:sz w:val="36"/>
                <w:szCs w:val="36"/>
              </w:rPr>
              <w:t xml:space="preserve"> – 7 клас</w:t>
            </w:r>
          </w:p>
          <w:p w14:paraId="7BC82BE4" w14:textId="41257AA2" w:rsidR="00447722" w:rsidRPr="00447722" w:rsidRDefault="00447722" w:rsidP="00A924ED">
            <w:pPr>
              <w:ind w:firstLine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7672A">
              <w:rPr>
                <w:rFonts w:cs="Times New Roman"/>
                <w:sz w:val="36"/>
                <w:szCs w:val="36"/>
              </w:rPr>
              <w:t>Учител – Стефан Личев</w:t>
            </w:r>
          </w:p>
        </w:tc>
      </w:tr>
    </w:tbl>
    <w:p w14:paraId="10BED90E" w14:textId="77777777" w:rsidR="00482C70" w:rsidRPr="00482C70" w:rsidRDefault="00482C70" w:rsidP="00482C70">
      <w:pPr>
        <w:rPr>
          <w:rFonts w:ascii="Calibri" w:hAnsi="Calibri" w:cs="Calibri"/>
          <w:sz w:val="32"/>
          <w:szCs w:val="32"/>
        </w:rPr>
      </w:pPr>
    </w:p>
    <w:p w14:paraId="08820512" w14:textId="77777777" w:rsidR="009C20B5" w:rsidRPr="009C20B5" w:rsidRDefault="009C20B5" w:rsidP="009C20B5">
      <w:pPr>
        <w:jc w:val="center"/>
        <w:rPr>
          <w:rFonts w:cs="Times New Roman"/>
          <w:i/>
          <w:iCs/>
          <w:noProof/>
          <w:color w:val="FF0000"/>
          <w:sz w:val="32"/>
          <w:szCs w:val="32"/>
        </w:rPr>
      </w:pPr>
    </w:p>
    <w:sectPr w:rsidR="009C20B5" w:rsidRPr="009C20B5" w:rsidSect="00CE6A72">
      <w:footerReference w:type="even" r:id="rId27"/>
      <w:footerReference w:type="default" r:id="rId28"/>
      <w:footerReference w:type="first" r:id="rId29"/>
      <w:pgSz w:w="15840" w:h="24480" w:code="3"/>
      <w:pgMar w:top="720" w:right="691" w:bottom="1440" w:left="69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F93AE" w14:textId="77777777" w:rsidR="003B0287" w:rsidRDefault="003B0287">
      <w:r>
        <w:separator/>
      </w:r>
    </w:p>
    <w:p w14:paraId="36A17ADD" w14:textId="77777777" w:rsidR="003B0287" w:rsidRDefault="003B0287"/>
  </w:endnote>
  <w:endnote w:type="continuationSeparator" w:id="0">
    <w:p w14:paraId="6EBD4750" w14:textId="77777777" w:rsidR="003B0287" w:rsidRDefault="003B0287">
      <w:r>
        <w:continuationSeparator/>
      </w:r>
    </w:p>
    <w:p w14:paraId="6E65BAC6" w14:textId="77777777" w:rsidR="003B0287" w:rsidRDefault="003B02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override 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b"/>
      </w:rPr>
      <w:id w:val="-699857513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66DECEDB" w14:textId="4A93679B" w:rsidR="0087708C" w:rsidRDefault="0087708C" w:rsidP="00AA5D1C">
        <w:pPr>
          <w:pStyle w:val="a9"/>
          <w:rPr>
            <w:rStyle w:val="ab"/>
          </w:rPr>
        </w:pPr>
        <w:r>
          <w:rPr>
            <w:rStyle w:val="ab"/>
            <w:lang w:bidi="bg-BG"/>
          </w:rPr>
          <w:fldChar w:fldCharType="begin"/>
        </w:r>
        <w:r>
          <w:rPr>
            <w:rStyle w:val="ab"/>
            <w:lang w:bidi="bg-BG"/>
          </w:rPr>
          <w:instrText xml:space="preserve"> PAGE </w:instrText>
        </w:r>
        <w:r>
          <w:rPr>
            <w:rStyle w:val="ab"/>
            <w:lang w:bidi="bg-BG"/>
          </w:rPr>
          <w:fldChar w:fldCharType="separate"/>
        </w:r>
        <w:r w:rsidR="00613EFC">
          <w:rPr>
            <w:rStyle w:val="ab"/>
            <w:noProof/>
            <w:lang w:bidi="bg-BG"/>
          </w:rPr>
          <w:t>6</w:t>
        </w:r>
        <w:r>
          <w:rPr>
            <w:rStyle w:val="ab"/>
            <w:lang w:bidi="bg-BG"/>
          </w:rPr>
          <w:fldChar w:fldCharType="end"/>
        </w:r>
      </w:p>
    </w:sdtContent>
  </w:sdt>
  <w:p w14:paraId="0CB28BBE" w14:textId="77777777" w:rsidR="0087708C" w:rsidRDefault="0087708C" w:rsidP="00AA5D1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388E0" w14:textId="77777777" w:rsidR="0087708C" w:rsidRPr="000E7057" w:rsidRDefault="00AA5D1C" w:rsidP="00AA5D1C">
    <w:pPr>
      <w:pStyle w:val="a9"/>
      <w:rPr>
        <w:rStyle w:val="ab"/>
      </w:rPr>
    </w:pPr>
    <w:r w:rsidRPr="000E7057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9F67C28" wp14:editId="000615A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Правоъгъл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56FA38" w14:textId="139634CE" w:rsidR="00AA5D1C" w:rsidRPr="00AA5D1C" w:rsidRDefault="00AA5D1C" w:rsidP="00AA5D1C">
                          <w:pPr>
                            <w:pStyle w:val="a9"/>
                            <w:rPr>
                              <w:noProof/>
                            </w:rPr>
                          </w:pPr>
                          <w:r w:rsidRPr="00AA5D1C">
                            <w:rPr>
                              <w:noProof/>
                              <w:lang w:bidi="bg-BG"/>
                            </w:rPr>
                            <w:fldChar w:fldCharType="begin"/>
                          </w:r>
                          <w:r w:rsidRPr="00AA5D1C">
                            <w:rPr>
                              <w:noProof/>
                              <w:lang w:bidi="bg-BG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noProof/>
                              <w:lang w:bidi="bg-BG"/>
                            </w:rPr>
                            <w:fldChar w:fldCharType="separate"/>
                          </w:r>
                          <w:r w:rsidR="00007F77">
                            <w:rPr>
                              <w:noProof/>
                              <w:lang w:bidi="bg-BG"/>
                            </w:rPr>
                            <w:t>5</w:t>
                          </w:r>
                          <w:r w:rsidRPr="00AA5D1C">
                            <w:rPr>
                              <w:noProof/>
                              <w:lang w:bidi="bg-BG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F67C28" id="Правоъгълник 2" o:spid="_x0000_s102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" fillcolor="#511707 [1604]" stroked="f" strokeweight="1pt">
              <v:textbox>
                <w:txbxContent>
                  <w:p w14:paraId="4A56FA38" w14:textId="139634CE" w:rsidR="00AA5D1C" w:rsidRPr="00AA5D1C" w:rsidRDefault="00AA5D1C" w:rsidP="00AA5D1C">
                    <w:pPr>
                      <w:pStyle w:val="a9"/>
                      <w:rPr>
                        <w:noProof/>
                      </w:rPr>
                    </w:pPr>
                    <w:r w:rsidRPr="00AA5D1C">
                      <w:rPr>
                        <w:noProof/>
                        <w:lang w:bidi="bg-BG"/>
                      </w:rPr>
                      <w:fldChar w:fldCharType="begin"/>
                    </w:r>
                    <w:r w:rsidRPr="00AA5D1C">
                      <w:rPr>
                        <w:noProof/>
                        <w:lang w:bidi="bg-BG"/>
                      </w:rPr>
                      <w:instrText xml:space="preserve"> PAGE   \* MERGEFORMAT </w:instrText>
                    </w:r>
                    <w:r w:rsidRPr="00AA5D1C">
                      <w:rPr>
                        <w:noProof/>
                        <w:lang w:bidi="bg-BG"/>
                      </w:rPr>
                      <w:fldChar w:fldCharType="separate"/>
                    </w:r>
                    <w:r w:rsidR="00007F77">
                      <w:rPr>
                        <w:noProof/>
                        <w:lang w:bidi="bg-BG"/>
                      </w:rPr>
                      <w:t>5</w:t>
                    </w:r>
                    <w:r w:rsidRPr="00AA5D1C">
                      <w:rPr>
                        <w:noProof/>
                        <w:lang w:bidi="bg-BG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415E4" w14:textId="77777777" w:rsidR="00AA5D1C" w:rsidRDefault="00AA5D1C" w:rsidP="00542167">
    <w:pPr>
      <w:pStyle w:val="a9"/>
      <w:ind w:right="51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7A4D2B" wp14:editId="62EF0A6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Правоъгъл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7CD104" w14:textId="4CE3F218" w:rsidR="00AA5D1C" w:rsidRPr="00AA5D1C" w:rsidRDefault="00AA5D1C" w:rsidP="00AA5D1C">
                          <w:pPr>
                            <w:pStyle w:val="a9"/>
                          </w:pPr>
                          <w:r w:rsidRPr="00AA5D1C">
                            <w:rPr>
                              <w:lang w:bidi="bg-BG"/>
                            </w:rPr>
                            <w:fldChar w:fldCharType="begin"/>
                          </w:r>
                          <w:r w:rsidRPr="00AA5D1C">
                            <w:rPr>
                              <w:lang w:bidi="bg-BG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lang w:bidi="bg-BG"/>
                            </w:rPr>
                            <w:fldChar w:fldCharType="separate"/>
                          </w:r>
                          <w:r w:rsidR="00007F77">
                            <w:rPr>
                              <w:noProof/>
                              <w:lang w:bidi="bg-BG"/>
                            </w:rPr>
                            <w:t>1</w:t>
                          </w:r>
                          <w:r w:rsidRPr="00AA5D1C">
                            <w:rPr>
                              <w:lang w:bidi="bg-BG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7A4D2B" id="Правоъгълник 1" o:spid="_x0000_s102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" fillcolor="#511707 [1604]" stroked="f" strokeweight="1pt">
              <v:textbox>
                <w:txbxContent>
                  <w:p w14:paraId="337CD104" w14:textId="4CE3F218" w:rsidR="00AA5D1C" w:rsidRPr="00AA5D1C" w:rsidRDefault="00AA5D1C" w:rsidP="00AA5D1C">
                    <w:pPr>
                      <w:pStyle w:val="a9"/>
                    </w:pPr>
                    <w:r w:rsidRPr="00AA5D1C">
                      <w:rPr>
                        <w:lang w:bidi="bg-BG"/>
                      </w:rPr>
                      <w:fldChar w:fldCharType="begin"/>
                    </w:r>
                    <w:r w:rsidRPr="00AA5D1C">
                      <w:rPr>
                        <w:lang w:bidi="bg-BG"/>
                      </w:rPr>
                      <w:instrText xml:space="preserve"> PAGE   \* MERGEFORMAT </w:instrText>
                    </w:r>
                    <w:r w:rsidRPr="00AA5D1C">
                      <w:rPr>
                        <w:lang w:bidi="bg-BG"/>
                      </w:rPr>
                      <w:fldChar w:fldCharType="separate"/>
                    </w:r>
                    <w:r w:rsidR="00007F77">
                      <w:rPr>
                        <w:noProof/>
                        <w:lang w:bidi="bg-BG"/>
                      </w:rPr>
                      <w:t>1</w:t>
                    </w:r>
                    <w:r w:rsidRPr="00AA5D1C">
                      <w:rPr>
                        <w:lang w:bidi="bg-BG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FC3C6" w14:textId="77777777" w:rsidR="003B0287" w:rsidRDefault="003B0287">
      <w:r>
        <w:separator/>
      </w:r>
    </w:p>
    <w:p w14:paraId="1B06349D" w14:textId="77777777" w:rsidR="003B0287" w:rsidRDefault="003B0287"/>
  </w:footnote>
  <w:footnote w:type="continuationSeparator" w:id="0">
    <w:p w14:paraId="70509773" w14:textId="77777777" w:rsidR="003B0287" w:rsidRDefault="003B0287">
      <w:r>
        <w:continuationSeparator/>
      </w:r>
    </w:p>
    <w:p w14:paraId="5ECF0332" w14:textId="77777777" w:rsidR="003B0287" w:rsidRDefault="003B028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E10FA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9A0C0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D4688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54FCD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AA363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B2CA7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9637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FE6CB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BEEF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CA43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4E0A1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79973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1CE231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7B21851"/>
    <w:multiLevelType w:val="hybridMultilevel"/>
    <w:tmpl w:val="CADCDBB2"/>
    <w:lvl w:ilvl="0" w:tplc="0B74A71E">
      <w:start w:val="2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148421">
    <w:abstractNumId w:val="10"/>
  </w:num>
  <w:num w:numId="2" w16cid:durableId="1183743474">
    <w:abstractNumId w:val="12"/>
  </w:num>
  <w:num w:numId="3" w16cid:durableId="1619868335">
    <w:abstractNumId w:val="8"/>
  </w:num>
  <w:num w:numId="4" w16cid:durableId="1904678977">
    <w:abstractNumId w:val="3"/>
  </w:num>
  <w:num w:numId="5" w16cid:durableId="1696032244">
    <w:abstractNumId w:val="2"/>
  </w:num>
  <w:num w:numId="6" w16cid:durableId="1259143255">
    <w:abstractNumId w:val="1"/>
  </w:num>
  <w:num w:numId="7" w16cid:durableId="1037198882">
    <w:abstractNumId w:val="0"/>
  </w:num>
  <w:num w:numId="8" w16cid:durableId="452016338">
    <w:abstractNumId w:val="9"/>
  </w:num>
  <w:num w:numId="9" w16cid:durableId="399907179">
    <w:abstractNumId w:val="7"/>
  </w:num>
  <w:num w:numId="10" w16cid:durableId="1106657569">
    <w:abstractNumId w:val="6"/>
  </w:num>
  <w:num w:numId="11" w16cid:durableId="665475626">
    <w:abstractNumId w:val="5"/>
  </w:num>
  <w:num w:numId="12" w16cid:durableId="2061632056">
    <w:abstractNumId w:val="4"/>
  </w:num>
  <w:num w:numId="13" w16cid:durableId="1951548357">
    <w:abstractNumId w:val="11"/>
  </w:num>
  <w:num w:numId="14" w16cid:durableId="5082551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57D"/>
    <w:rsid w:val="00000DF2"/>
    <w:rsid w:val="000069E1"/>
    <w:rsid w:val="00007F77"/>
    <w:rsid w:val="000115F0"/>
    <w:rsid w:val="000166D1"/>
    <w:rsid w:val="00022114"/>
    <w:rsid w:val="0002238E"/>
    <w:rsid w:val="00024CF2"/>
    <w:rsid w:val="00027DF1"/>
    <w:rsid w:val="00030961"/>
    <w:rsid w:val="00032B04"/>
    <w:rsid w:val="00033460"/>
    <w:rsid w:val="00034AEB"/>
    <w:rsid w:val="00034FD9"/>
    <w:rsid w:val="00055FC8"/>
    <w:rsid w:val="0006665E"/>
    <w:rsid w:val="00082BD3"/>
    <w:rsid w:val="000859C3"/>
    <w:rsid w:val="000A298C"/>
    <w:rsid w:val="000C0058"/>
    <w:rsid w:val="000D2445"/>
    <w:rsid w:val="000E3D03"/>
    <w:rsid w:val="000E7057"/>
    <w:rsid w:val="000F3577"/>
    <w:rsid w:val="000F42CA"/>
    <w:rsid w:val="000F6A72"/>
    <w:rsid w:val="00116E14"/>
    <w:rsid w:val="00120436"/>
    <w:rsid w:val="00147ED5"/>
    <w:rsid w:val="001761C4"/>
    <w:rsid w:val="00180171"/>
    <w:rsid w:val="00184481"/>
    <w:rsid w:val="001873A4"/>
    <w:rsid w:val="001923C3"/>
    <w:rsid w:val="00195EA3"/>
    <w:rsid w:val="001A64AD"/>
    <w:rsid w:val="001C63F5"/>
    <w:rsid w:val="001D291E"/>
    <w:rsid w:val="001D2B9F"/>
    <w:rsid w:val="001E31CA"/>
    <w:rsid w:val="001E528C"/>
    <w:rsid w:val="00201BDB"/>
    <w:rsid w:val="00211A70"/>
    <w:rsid w:val="00216E57"/>
    <w:rsid w:val="00230EC5"/>
    <w:rsid w:val="0024182E"/>
    <w:rsid w:val="00242793"/>
    <w:rsid w:val="00244F7D"/>
    <w:rsid w:val="002468F6"/>
    <w:rsid w:val="002530F0"/>
    <w:rsid w:val="00254D5D"/>
    <w:rsid w:val="0026301A"/>
    <w:rsid w:val="00266083"/>
    <w:rsid w:val="00276AE6"/>
    <w:rsid w:val="002826A9"/>
    <w:rsid w:val="00291C58"/>
    <w:rsid w:val="002A2068"/>
    <w:rsid w:val="002A2DE6"/>
    <w:rsid w:val="002D24F6"/>
    <w:rsid w:val="002D7782"/>
    <w:rsid w:val="002F1602"/>
    <w:rsid w:val="002F5C07"/>
    <w:rsid w:val="00302E04"/>
    <w:rsid w:val="003076AE"/>
    <w:rsid w:val="00313C67"/>
    <w:rsid w:val="00315975"/>
    <w:rsid w:val="0032676E"/>
    <w:rsid w:val="003270B8"/>
    <w:rsid w:val="0036029F"/>
    <w:rsid w:val="003632CA"/>
    <w:rsid w:val="003657B1"/>
    <w:rsid w:val="00370BEA"/>
    <w:rsid w:val="00375B97"/>
    <w:rsid w:val="003B0287"/>
    <w:rsid w:val="003C04FE"/>
    <w:rsid w:val="003C2FFC"/>
    <w:rsid w:val="003D30F7"/>
    <w:rsid w:val="003D380B"/>
    <w:rsid w:val="003D396B"/>
    <w:rsid w:val="003E18EB"/>
    <w:rsid w:val="0040086D"/>
    <w:rsid w:val="004041BA"/>
    <w:rsid w:val="004107BF"/>
    <w:rsid w:val="0041323F"/>
    <w:rsid w:val="0042012F"/>
    <w:rsid w:val="00421078"/>
    <w:rsid w:val="00423B13"/>
    <w:rsid w:val="00426243"/>
    <w:rsid w:val="004308B1"/>
    <w:rsid w:val="00435259"/>
    <w:rsid w:val="00440BBD"/>
    <w:rsid w:val="0044670A"/>
    <w:rsid w:val="00447722"/>
    <w:rsid w:val="00455251"/>
    <w:rsid w:val="00467C49"/>
    <w:rsid w:val="00481D94"/>
    <w:rsid w:val="00482C70"/>
    <w:rsid w:val="00487DDA"/>
    <w:rsid w:val="0049416E"/>
    <w:rsid w:val="004969CF"/>
    <w:rsid w:val="00497EB9"/>
    <w:rsid w:val="004A2C07"/>
    <w:rsid w:val="004B766B"/>
    <w:rsid w:val="004C7A69"/>
    <w:rsid w:val="004D6A12"/>
    <w:rsid w:val="004F0FB0"/>
    <w:rsid w:val="00514B86"/>
    <w:rsid w:val="00524BEA"/>
    <w:rsid w:val="00531FB3"/>
    <w:rsid w:val="00542167"/>
    <w:rsid w:val="0054359F"/>
    <w:rsid w:val="0055534A"/>
    <w:rsid w:val="0056325C"/>
    <w:rsid w:val="00570474"/>
    <w:rsid w:val="00571C5D"/>
    <w:rsid w:val="00586CAC"/>
    <w:rsid w:val="005A6B18"/>
    <w:rsid w:val="005B0C00"/>
    <w:rsid w:val="005B407A"/>
    <w:rsid w:val="005C578D"/>
    <w:rsid w:val="005C5A0A"/>
    <w:rsid w:val="005D13A8"/>
    <w:rsid w:val="005F533E"/>
    <w:rsid w:val="00607195"/>
    <w:rsid w:val="00607302"/>
    <w:rsid w:val="006125C4"/>
    <w:rsid w:val="00613EFC"/>
    <w:rsid w:val="00614BC7"/>
    <w:rsid w:val="00620311"/>
    <w:rsid w:val="00640B0E"/>
    <w:rsid w:val="00643C3D"/>
    <w:rsid w:val="00644DA8"/>
    <w:rsid w:val="00666285"/>
    <w:rsid w:val="00666FB3"/>
    <w:rsid w:val="0067331F"/>
    <w:rsid w:val="006747CF"/>
    <w:rsid w:val="00680B26"/>
    <w:rsid w:val="00685DF7"/>
    <w:rsid w:val="006A057D"/>
    <w:rsid w:val="006B7F07"/>
    <w:rsid w:val="006C11A4"/>
    <w:rsid w:val="006D4605"/>
    <w:rsid w:val="006E01C4"/>
    <w:rsid w:val="006E67F4"/>
    <w:rsid w:val="006F186F"/>
    <w:rsid w:val="006F4F92"/>
    <w:rsid w:val="0070483F"/>
    <w:rsid w:val="00747C62"/>
    <w:rsid w:val="00750E3E"/>
    <w:rsid w:val="00753DEF"/>
    <w:rsid w:val="007557AD"/>
    <w:rsid w:val="0075685A"/>
    <w:rsid w:val="00764ACC"/>
    <w:rsid w:val="007662B4"/>
    <w:rsid w:val="00783B63"/>
    <w:rsid w:val="00786283"/>
    <w:rsid w:val="007A1936"/>
    <w:rsid w:val="007A4959"/>
    <w:rsid w:val="007B2546"/>
    <w:rsid w:val="007E53E2"/>
    <w:rsid w:val="007F6FCF"/>
    <w:rsid w:val="007F735D"/>
    <w:rsid w:val="008028BD"/>
    <w:rsid w:val="00816CA3"/>
    <w:rsid w:val="008349EC"/>
    <w:rsid w:val="0085067B"/>
    <w:rsid w:val="00851B27"/>
    <w:rsid w:val="00851FB4"/>
    <w:rsid w:val="00870DC4"/>
    <w:rsid w:val="00872061"/>
    <w:rsid w:val="0087708C"/>
    <w:rsid w:val="0089340B"/>
    <w:rsid w:val="008B4F2E"/>
    <w:rsid w:val="008B4F7C"/>
    <w:rsid w:val="008B4FB2"/>
    <w:rsid w:val="008B545E"/>
    <w:rsid w:val="008C1D40"/>
    <w:rsid w:val="009028CF"/>
    <w:rsid w:val="00906436"/>
    <w:rsid w:val="009172DF"/>
    <w:rsid w:val="00923392"/>
    <w:rsid w:val="009477B6"/>
    <w:rsid w:val="0095660F"/>
    <w:rsid w:val="00962953"/>
    <w:rsid w:val="00970D95"/>
    <w:rsid w:val="009731E0"/>
    <w:rsid w:val="00983045"/>
    <w:rsid w:val="009853D3"/>
    <w:rsid w:val="00990645"/>
    <w:rsid w:val="009917BB"/>
    <w:rsid w:val="00995D84"/>
    <w:rsid w:val="00997619"/>
    <w:rsid w:val="009B13C0"/>
    <w:rsid w:val="009B1F32"/>
    <w:rsid w:val="009B3DD4"/>
    <w:rsid w:val="009C20B5"/>
    <w:rsid w:val="009D52FE"/>
    <w:rsid w:val="009F2F79"/>
    <w:rsid w:val="00A0483C"/>
    <w:rsid w:val="00A04EDD"/>
    <w:rsid w:val="00A100CA"/>
    <w:rsid w:val="00A12A44"/>
    <w:rsid w:val="00A14F8E"/>
    <w:rsid w:val="00A17347"/>
    <w:rsid w:val="00A260C2"/>
    <w:rsid w:val="00A42513"/>
    <w:rsid w:val="00A541ED"/>
    <w:rsid w:val="00A54636"/>
    <w:rsid w:val="00A54A53"/>
    <w:rsid w:val="00A565BE"/>
    <w:rsid w:val="00A56964"/>
    <w:rsid w:val="00A6032F"/>
    <w:rsid w:val="00A77F40"/>
    <w:rsid w:val="00A924ED"/>
    <w:rsid w:val="00A9325D"/>
    <w:rsid w:val="00AA5D1C"/>
    <w:rsid w:val="00AB589E"/>
    <w:rsid w:val="00AD2D3E"/>
    <w:rsid w:val="00AE42B8"/>
    <w:rsid w:val="00AE5D54"/>
    <w:rsid w:val="00AF5E5E"/>
    <w:rsid w:val="00AF790A"/>
    <w:rsid w:val="00B03FD3"/>
    <w:rsid w:val="00B141FA"/>
    <w:rsid w:val="00B160D3"/>
    <w:rsid w:val="00B2335F"/>
    <w:rsid w:val="00B30515"/>
    <w:rsid w:val="00B32BA8"/>
    <w:rsid w:val="00B34E25"/>
    <w:rsid w:val="00B57B98"/>
    <w:rsid w:val="00B65605"/>
    <w:rsid w:val="00B7017A"/>
    <w:rsid w:val="00B730A7"/>
    <w:rsid w:val="00B74535"/>
    <w:rsid w:val="00B8732B"/>
    <w:rsid w:val="00B87AA9"/>
    <w:rsid w:val="00B90CB9"/>
    <w:rsid w:val="00B91B65"/>
    <w:rsid w:val="00BA1605"/>
    <w:rsid w:val="00BB2628"/>
    <w:rsid w:val="00BB3903"/>
    <w:rsid w:val="00BB7A3E"/>
    <w:rsid w:val="00BC591F"/>
    <w:rsid w:val="00BD7739"/>
    <w:rsid w:val="00BE341D"/>
    <w:rsid w:val="00C127DE"/>
    <w:rsid w:val="00C47812"/>
    <w:rsid w:val="00C521B7"/>
    <w:rsid w:val="00C63C9B"/>
    <w:rsid w:val="00C655A2"/>
    <w:rsid w:val="00C72AE1"/>
    <w:rsid w:val="00CA2061"/>
    <w:rsid w:val="00CA7021"/>
    <w:rsid w:val="00CB0508"/>
    <w:rsid w:val="00CB42F5"/>
    <w:rsid w:val="00CC0499"/>
    <w:rsid w:val="00CE1624"/>
    <w:rsid w:val="00CE1F2C"/>
    <w:rsid w:val="00CE6A72"/>
    <w:rsid w:val="00D00D38"/>
    <w:rsid w:val="00D01D0F"/>
    <w:rsid w:val="00D22BE2"/>
    <w:rsid w:val="00D26DE7"/>
    <w:rsid w:val="00D31F9A"/>
    <w:rsid w:val="00D327E1"/>
    <w:rsid w:val="00D46342"/>
    <w:rsid w:val="00D479C3"/>
    <w:rsid w:val="00D63364"/>
    <w:rsid w:val="00D636DC"/>
    <w:rsid w:val="00D80425"/>
    <w:rsid w:val="00D85AE4"/>
    <w:rsid w:val="00DA1AA5"/>
    <w:rsid w:val="00DA3C4A"/>
    <w:rsid w:val="00DB65C7"/>
    <w:rsid w:val="00DB6794"/>
    <w:rsid w:val="00DD23FA"/>
    <w:rsid w:val="00DF6535"/>
    <w:rsid w:val="00E30A95"/>
    <w:rsid w:val="00E3304B"/>
    <w:rsid w:val="00E55498"/>
    <w:rsid w:val="00E65B48"/>
    <w:rsid w:val="00E71F3E"/>
    <w:rsid w:val="00E74DCD"/>
    <w:rsid w:val="00E7672A"/>
    <w:rsid w:val="00E81868"/>
    <w:rsid w:val="00E82C72"/>
    <w:rsid w:val="00E82DAF"/>
    <w:rsid w:val="00E83896"/>
    <w:rsid w:val="00EA21F4"/>
    <w:rsid w:val="00EA5662"/>
    <w:rsid w:val="00EB6CA7"/>
    <w:rsid w:val="00EC2153"/>
    <w:rsid w:val="00EE1E54"/>
    <w:rsid w:val="00EE49A2"/>
    <w:rsid w:val="00EE514E"/>
    <w:rsid w:val="00F0476D"/>
    <w:rsid w:val="00F159A2"/>
    <w:rsid w:val="00F22537"/>
    <w:rsid w:val="00F22D41"/>
    <w:rsid w:val="00F31F6A"/>
    <w:rsid w:val="00F333C6"/>
    <w:rsid w:val="00F449A8"/>
    <w:rsid w:val="00F52A15"/>
    <w:rsid w:val="00F54EDA"/>
    <w:rsid w:val="00F55D45"/>
    <w:rsid w:val="00F710A7"/>
    <w:rsid w:val="00F813C9"/>
    <w:rsid w:val="00F915E5"/>
    <w:rsid w:val="00F93CFA"/>
    <w:rsid w:val="00F97A4E"/>
    <w:rsid w:val="00FA04B4"/>
    <w:rsid w:val="00FD282F"/>
    <w:rsid w:val="00FD3A7D"/>
    <w:rsid w:val="00FD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8C7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70D95"/>
    <w:pPr>
      <w:ind w:firstLine="360"/>
    </w:pPr>
    <w:rPr>
      <w:rFonts w:ascii="Times New Roman" w:hAnsi="Times New Roman"/>
    </w:rPr>
  </w:style>
  <w:style w:type="paragraph" w:styleId="1">
    <w:name w:val="heading 1"/>
    <w:basedOn w:val="a2"/>
    <w:next w:val="a2"/>
    <w:link w:val="10"/>
    <w:uiPriority w:val="9"/>
    <w:qFormat/>
    <w:rsid w:val="000E7057"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2"/>
    <w:next w:val="a2"/>
    <w:link w:val="22"/>
    <w:uiPriority w:val="9"/>
    <w:qFormat/>
    <w:rsid w:val="000E7057"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2"/>
    <w:next w:val="a2"/>
    <w:link w:val="32"/>
    <w:uiPriority w:val="9"/>
    <w:qFormat/>
    <w:rsid w:val="000E7057"/>
    <w:pPr>
      <w:ind w:firstLine="0"/>
      <w:jc w:val="center"/>
      <w:outlineLvl w:val="2"/>
    </w:pPr>
    <w:rPr>
      <w:rFonts w:cstheme="majorHAnsi"/>
      <w:b/>
      <w:caps/>
      <w:noProof/>
      <w:sz w:val="144"/>
      <w:szCs w:val="96"/>
    </w:rPr>
  </w:style>
  <w:style w:type="paragraph" w:styleId="41">
    <w:name w:val="heading 4"/>
    <w:basedOn w:val="a2"/>
    <w:next w:val="a2"/>
    <w:link w:val="42"/>
    <w:uiPriority w:val="9"/>
    <w:qFormat/>
    <w:rsid w:val="000E7057"/>
    <w:pPr>
      <w:ind w:firstLine="0"/>
      <w:jc w:val="center"/>
      <w:outlineLvl w:val="3"/>
    </w:pPr>
    <w:rPr>
      <w:rFonts w:cstheme="minorHAnsi"/>
      <w:i/>
      <w:caps/>
      <w:noProof/>
      <w:color w:val="FFFFFF" w:themeColor="background1"/>
      <w:sz w:val="56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970D95"/>
    <w:pPr>
      <w:autoSpaceDE w:val="0"/>
      <w:autoSpaceDN w:val="0"/>
      <w:adjustRightInd w:val="0"/>
      <w:ind w:firstLine="0"/>
      <w:outlineLvl w:val="4"/>
    </w:pPr>
    <w:rPr>
      <w:rFonts w:cs="Times New Roman"/>
      <w:b/>
      <w:bCs/>
      <w:i/>
      <w:caps/>
      <w:color w:val="FFFFFF" w:themeColor="background1"/>
      <w:sz w:val="14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6">
    <w:name w:val="heading 6"/>
    <w:basedOn w:val="a2"/>
    <w:next w:val="a2"/>
    <w:link w:val="60"/>
    <w:uiPriority w:val="9"/>
    <w:qFormat/>
    <w:rsid w:val="000E7057"/>
    <w:pPr>
      <w:autoSpaceDE w:val="0"/>
      <w:autoSpaceDN w:val="0"/>
      <w:adjustRightInd w:val="0"/>
      <w:spacing w:after="240"/>
      <w:ind w:firstLine="0"/>
      <w:outlineLvl w:val="5"/>
    </w:pPr>
    <w:rPr>
      <w:rFonts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0E7057"/>
    <w:pPr>
      <w:ind w:left="432" w:firstLine="0"/>
      <w:jc w:val="center"/>
      <w:outlineLvl w:val="6"/>
    </w:pPr>
    <w:rPr>
      <w:rFonts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2"/>
    <w:next w:val="a2"/>
    <w:link w:val="80"/>
    <w:uiPriority w:val="9"/>
    <w:qFormat/>
    <w:rsid w:val="000E7057"/>
    <w:pPr>
      <w:ind w:firstLine="0"/>
      <w:jc w:val="center"/>
      <w:outlineLvl w:val="7"/>
    </w:pPr>
    <w:rPr>
      <w:rFonts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2"/>
    <w:next w:val="a2"/>
    <w:link w:val="90"/>
    <w:uiPriority w:val="9"/>
    <w:qFormat/>
    <w:rsid w:val="000E7057"/>
    <w:pPr>
      <w:keepNext/>
      <w:keepLines/>
      <w:ind w:firstLine="0"/>
      <w:jc w:val="center"/>
      <w:outlineLvl w:val="8"/>
    </w:pPr>
    <w:rPr>
      <w:rFonts w:eastAsiaTheme="majorEastAsia" w:cstheme="majorBidi"/>
      <w:iCs/>
      <w:caps/>
      <w:sz w:val="144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0E70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a8"/>
    <w:uiPriority w:val="99"/>
    <w:semiHidden/>
    <w:rsid w:val="000E7057"/>
    <w:pPr>
      <w:tabs>
        <w:tab w:val="center" w:pos="4680"/>
        <w:tab w:val="right" w:pos="9360"/>
      </w:tabs>
      <w:ind w:firstLine="0"/>
    </w:pPr>
  </w:style>
  <w:style w:type="character" w:customStyle="1" w:styleId="a8">
    <w:name w:val="Горен колонтитул Знак"/>
    <w:basedOn w:val="a3"/>
    <w:link w:val="a7"/>
    <w:uiPriority w:val="99"/>
    <w:semiHidden/>
    <w:rsid w:val="000E7057"/>
    <w:rPr>
      <w:rFonts w:ascii="Times override Roman" w:hAnsi="Times override Roman"/>
    </w:rPr>
  </w:style>
  <w:style w:type="paragraph" w:styleId="a9">
    <w:name w:val="footer"/>
    <w:basedOn w:val="a2"/>
    <w:link w:val="aa"/>
    <w:uiPriority w:val="99"/>
    <w:semiHidden/>
    <w:rsid w:val="000E7057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aa">
    <w:name w:val="Долен колонтитул Знак"/>
    <w:basedOn w:val="a3"/>
    <w:link w:val="a9"/>
    <w:uiPriority w:val="99"/>
    <w:semiHidden/>
    <w:rsid w:val="000E7057"/>
    <w:rPr>
      <w:rFonts w:ascii="Times override Roman" w:hAnsi="Times override Roman"/>
    </w:rPr>
  </w:style>
  <w:style w:type="character" w:styleId="ab">
    <w:name w:val="page number"/>
    <w:basedOn w:val="a3"/>
    <w:uiPriority w:val="99"/>
    <w:semiHidden/>
    <w:unhideWhenUsed/>
    <w:rsid w:val="000E7057"/>
    <w:rPr>
      <w:rFonts w:ascii="Times override Roman" w:hAnsi="Times override Roman"/>
    </w:rPr>
  </w:style>
  <w:style w:type="character" w:styleId="ac">
    <w:name w:val="Placeholder Text"/>
    <w:basedOn w:val="a3"/>
    <w:uiPriority w:val="99"/>
    <w:semiHidden/>
    <w:rsid w:val="000E7057"/>
    <w:rPr>
      <w:rFonts w:ascii="Times override Roman" w:hAnsi="Times override Roman"/>
      <w:color w:val="808080"/>
    </w:rPr>
  </w:style>
  <w:style w:type="paragraph" w:styleId="ad">
    <w:name w:val="Title"/>
    <w:basedOn w:val="a2"/>
    <w:next w:val="a2"/>
    <w:link w:val="ae"/>
    <w:uiPriority w:val="10"/>
    <w:qFormat/>
    <w:rsid w:val="00970D95"/>
    <w:pPr>
      <w:ind w:firstLine="0"/>
      <w:jc w:val="center"/>
    </w:pPr>
    <w:rPr>
      <w:caps/>
      <w:color w:val="FFFFFF" w:themeColor="background1"/>
      <w:sz w:val="100"/>
      <w:szCs w:val="110"/>
    </w:rPr>
  </w:style>
  <w:style w:type="character" w:customStyle="1" w:styleId="ae">
    <w:name w:val="Заглавие Знак"/>
    <w:basedOn w:val="a3"/>
    <w:link w:val="ad"/>
    <w:uiPriority w:val="10"/>
    <w:rsid w:val="00970D95"/>
    <w:rPr>
      <w:rFonts w:ascii="Times override Roman" w:hAnsi="Times override Roman"/>
      <w:caps/>
      <w:color w:val="FFFFFF" w:themeColor="background1"/>
      <w:sz w:val="100"/>
      <w:szCs w:val="110"/>
    </w:rPr>
  </w:style>
  <w:style w:type="character" w:customStyle="1" w:styleId="10">
    <w:name w:val="Заглавие 1 Знак"/>
    <w:basedOn w:val="a3"/>
    <w:link w:val="1"/>
    <w:uiPriority w:val="9"/>
    <w:rsid w:val="000E7057"/>
    <w:rPr>
      <w:rFonts w:ascii="Times override Roman" w:hAnsi="Times override Roman"/>
      <w:b/>
      <w:caps/>
      <w:sz w:val="144"/>
      <w:szCs w:val="96"/>
    </w:rPr>
  </w:style>
  <w:style w:type="character" w:customStyle="1" w:styleId="22">
    <w:name w:val="Заглавие 2 Знак"/>
    <w:basedOn w:val="a3"/>
    <w:link w:val="21"/>
    <w:uiPriority w:val="9"/>
    <w:rsid w:val="000E7057"/>
    <w:rPr>
      <w:rFonts w:ascii="Times override Roman" w:hAnsi="Times override Roman"/>
      <w:caps/>
      <w:sz w:val="52"/>
      <w:szCs w:val="96"/>
    </w:rPr>
  </w:style>
  <w:style w:type="paragraph" w:customStyle="1" w:styleId="af">
    <w:name w:val="Горен колонтитул дясно"/>
    <w:basedOn w:val="a2"/>
    <w:uiPriority w:val="11"/>
    <w:qFormat/>
    <w:rsid w:val="000E7057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 w:cstheme="minorHAnsi"/>
      <w:caps/>
      <w:sz w:val="21"/>
      <w:szCs w:val="21"/>
      <w:lang w:eastAsia="ja-JP"/>
    </w:rPr>
  </w:style>
  <w:style w:type="paragraph" w:customStyle="1" w:styleId="af0">
    <w:name w:val="Горен колонтитул ляво"/>
    <w:basedOn w:val="a2"/>
    <w:uiPriority w:val="11"/>
    <w:qFormat/>
    <w:rsid w:val="000E7057"/>
    <w:pPr>
      <w:ind w:firstLine="0"/>
      <w:jc w:val="center"/>
    </w:pPr>
  </w:style>
  <w:style w:type="paragraph" w:customStyle="1" w:styleId="af1">
    <w:name w:val="Девиз"/>
    <w:basedOn w:val="a2"/>
    <w:uiPriority w:val="11"/>
    <w:qFormat/>
    <w:rsid w:val="000E7057"/>
    <w:pPr>
      <w:ind w:firstLine="0"/>
      <w:jc w:val="center"/>
    </w:pPr>
    <w:rPr>
      <w:rFonts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лавие 3 Знак"/>
    <w:basedOn w:val="a3"/>
    <w:link w:val="31"/>
    <w:uiPriority w:val="9"/>
    <w:rsid w:val="000E7057"/>
    <w:rPr>
      <w:rFonts w:ascii="Times override Roman" w:hAnsi="Times override Roman" w:cstheme="majorHAnsi"/>
      <w:b/>
      <w:caps/>
      <w:noProof/>
      <w:sz w:val="144"/>
      <w:szCs w:val="96"/>
    </w:rPr>
  </w:style>
  <w:style w:type="character" w:customStyle="1" w:styleId="42">
    <w:name w:val="Заглавие 4 Знак"/>
    <w:basedOn w:val="a3"/>
    <w:link w:val="41"/>
    <w:uiPriority w:val="9"/>
    <w:rsid w:val="000E7057"/>
    <w:rPr>
      <w:rFonts w:ascii="Times override Roman" w:hAnsi="Times override Roman" w:cstheme="minorHAnsi"/>
      <w:i/>
      <w:caps/>
      <w:noProof/>
      <w:color w:val="FFFFFF" w:themeColor="background1"/>
      <w:sz w:val="56"/>
      <w:szCs w:val="44"/>
    </w:rPr>
  </w:style>
  <w:style w:type="paragraph" w:styleId="af2">
    <w:name w:val="Quote"/>
    <w:basedOn w:val="a2"/>
    <w:next w:val="a2"/>
    <w:link w:val="af3"/>
    <w:uiPriority w:val="29"/>
    <w:qFormat/>
    <w:rsid w:val="000E7057"/>
    <w:pPr>
      <w:ind w:firstLine="0"/>
      <w:jc w:val="center"/>
    </w:pPr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af3">
    <w:name w:val="Цитат Знак"/>
    <w:basedOn w:val="a3"/>
    <w:link w:val="af2"/>
    <w:uiPriority w:val="29"/>
    <w:rsid w:val="000E7057"/>
    <w:rPr>
      <w:rFonts w:ascii="Times override Roman" w:hAnsi="Times override Roman"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52">
    <w:name w:val="Заглавие 5 Знак"/>
    <w:basedOn w:val="a3"/>
    <w:link w:val="51"/>
    <w:uiPriority w:val="9"/>
    <w:rsid w:val="00970D95"/>
    <w:rPr>
      <w:rFonts w:ascii="Times New Roman" w:hAnsi="Times New Roman" w:cs="Times New Roman"/>
      <w:b/>
      <w:bCs/>
      <w:i/>
      <w:caps/>
      <w:color w:val="FFFFFF" w:themeColor="background1"/>
      <w:sz w:val="14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60">
    <w:name w:val="Заглавие 6 Знак"/>
    <w:basedOn w:val="a3"/>
    <w:link w:val="6"/>
    <w:uiPriority w:val="9"/>
    <w:rsid w:val="000E7057"/>
    <w:rPr>
      <w:rFonts w:ascii="Times override Roman" w:hAnsi="Times override Roman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70">
    <w:name w:val="Заглавие 7 Знак"/>
    <w:basedOn w:val="a3"/>
    <w:link w:val="7"/>
    <w:uiPriority w:val="9"/>
    <w:rsid w:val="000E7057"/>
    <w:rPr>
      <w:rFonts w:ascii="Times override Roman" w:hAnsi="Times override Roman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80">
    <w:name w:val="Заглавие 8 Знак"/>
    <w:basedOn w:val="a3"/>
    <w:link w:val="8"/>
    <w:uiPriority w:val="9"/>
    <w:rsid w:val="000E7057"/>
    <w:rPr>
      <w:rFonts w:ascii="Times override Roman" w:hAnsi="Times override Roman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af4">
    <w:name w:val="Изображения"/>
    <w:basedOn w:val="a2"/>
    <w:uiPriority w:val="11"/>
    <w:qFormat/>
    <w:rsid w:val="000E7057"/>
    <w:pPr>
      <w:ind w:firstLine="0"/>
    </w:pPr>
    <w:rPr>
      <w:noProof/>
      <w:sz w:val="22"/>
      <w:szCs w:val="22"/>
    </w:rPr>
  </w:style>
  <w:style w:type="paragraph" w:styleId="af5">
    <w:name w:val="Subtitle"/>
    <w:basedOn w:val="a2"/>
    <w:next w:val="a2"/>
    <w:link w:val="af6"/>
    <w:uiPriority w:val="11"/>
    <w:semiHidden/>
    <w:rsid w:val="000E7057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6">
    <w:name w:val="Подзаглавие Знак"/>
    <w:basedOn w:val="a3"/>
    <w:link w:val="af5"/>
    <w:uiPriority w:val="11"/>
    <w:semiHidden/>
    <w:rsid w:val="000E7057"/>
    <w:rPr>
      <w:rFonts w:ascii="Times override Roman" w:eastAsiaTheme="minorEastAsia" w:hAnsi="Times override Roman"/>
      <w:color w:val="5A5A5A" w:themeColor="text1" w:themeTint="A5"/>
      <w:spacing w:val="15"/>
      <w:sz w:val="22"/>
      <w:szCs w:val="22"/>
    </w:rPr>
  </w:style>
  <w:style w:type="paragraph" w:customStyle="1" w:styleId="af7">
    <w:name w:val="Навигация"/>
    <w:basedOn w:val="a2"/>
    <w:uiPriority w:val="11"/>
    <w:qFormat/>
    <w:rsid w:val="000E7057"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лавие 9 Знак"/>
    <w:basedOn w:val="a3"/>
    <w:link w:val="9"/>
    <w:uiPriority w:val="9"/>
    <w:rsid w:val="000E7057"/>
    <w:rPr>
      <w:rFonts w:ascii="Times override Roman" w:eastAsiaTheme="majorEastAsia" w:hAnsi="Times override Roman" w:cstheme="majorBidi"/>
      <w:iCs/>
      <w:caps/>
      <w:sz w:val="144"/>
      <w:szCs w:val="21"/>
    </w:rPr>
  </w:style>
  <w:style w:type="paragraph" w:customStyle="1" w:styleId="100">
    <w:name w:val="Заглавие 10"/>
    <w:basedOn w:val="a2"/>
    <w:next w:val="a2"/>
    <w:link w:val="101"/>
    <w:uiPriority w:val="10"/>
    <w:qFormat/>
    <w:rsid w:val="000E7057"/>
    <w:pPr>
      <w:ind w:firstLine="0"/>
      <w:jc w:val="center"/>
    </w:pPr>
    <w:rPr>
      <w:caps/>
      <w:sz w:val="52"/>
    </w:rPr>
  </w:style>
  <w:style w:type="paragraph" w:customStyle="1" w:styleId="11">
    <w:name w:val="Заглавие 11"/>
    <w:basedOn w:val="a2"/>
    <w:link w:val="110"/>
    <w:uiPriority w:val="10"/>
    <w:qFormat/>
    <w:rsid w:val="000E7057"/>
    <w:pPr>
      <w:ind w:firstLine="0"/>
    </w:pPr>
    <w:rPr>
      <w:b/>
      <w:i/>
      <w:caps/>
      <w:sz w:val="96"/>
    </w:rPr>
  </w:style>
  <w:style w:type="character" w:customStyle="1" w:styleId="101">
    <w:name w:val="Заглавие 10 (знак)"/>
    <w:basedOn w:val="a3"/>
    <w:link w:val="100"/>
    <w:uiPriority w:val="10"/>
    <w:rsid w:val="000E7057"/>
    <w:rPr>
      <w:rFonts w:ascii="Times override Roman" w:hAnsi="Times override Roman"/>
      <w:caps/>
      <w:sz w:val="52"/>
    </w:rPr>
  </w:style>
  <w:style w:type="paragraph" w:customStyle="1" w:styleId="12">
    <w:name w:val="Заглавие 12"/>
    <w:basedOn w:val="a2"/>
    <w:next w:val="a2"/>
    <w:link w:val="120"/>
    <w:uiPriority w:val="10"/>
    <w:qFormat/>
    <w:rsid w:val="000E7057"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0">
    <w:name w:val="Заглавие 11 (знак)"/>
    <w:basedOn w:val="a3"/>
    <w:link w:val="11"/>
    <w:uiPriority w:val="10"/>
    <w:rsid w:val="000E7057"/>
    <w:rPr>
      <w:rFonts w:ascii="Times override Roman" w:hAnsi="Times override Roman"/>
      <w:b/>
      <w:i/>
      <w:caps/>
      <w:sz w:val="96"/>
    </w:rPr>
  </w:style>
  <w:style w:type="paragraph" w:customStyle="1" w:styleId="af8">
    <w:name w:val="Заглавие малко"/>
    <w:basedOn w:val="a2"/>
    <w:next w:val="a2"/>
    <w:link w:val="af9"/>
    <w:uiPriority w:val="10"/>
    <w:qFormat/>
    <w:rsid w:val="000E7057"/>
    <w:pPr>
      <w:ind w:firstLine="0"/>
      <w:jc w:val="center"/>
    </w:pPr>
    <w:rPr>
      <w:caps/>
      <w:sz w:val="60"/>
    </w:rPr>
  </w:style>
  <w:style w:type="character" w:customStyle="1" w:styleId="120">
    <w:name w:val="Заглавие 12 (знак)"/>
    <w:basedOn w:val="a3"/>
    <w:link w:val="12"/>
    <w:uiPriority w:val="10"/>
    <w:rsid w:val="000E7057"/>
    <w:rPr>
      <w:rFonts w:ascii="Times override Roman" w:hAnsi="Times override Roman"/>
      <w:i/>
      <w:caps/>
      <w:color w:val="7B230B" w:themeColor="accent1" w:themeShade="BF"/>
      <w:sz w:val="96"/>
    </w:rPr>
  </w:style>
  <w:style w:type="character" w:styleId="afa">
    <w:name w:val="Emphasis"/>
    <w:basedOn w:val="a3"/>
    <w:uiPriority w:val="20"/>
    <w:qFormat/>
    <w:rsid w:val="000E7057"/>
    <w:rPr>
      <w:rFonts w:ascii="Times override Roman" w:hAnsi="Times override Roman"/>
      <w:b/>
      <w:i w:val="0"/>
      <w:iCs/>
      <w:color w:val="521807" w:themeColor="accent1" w:themeShade="80"/>
    </w:rPr>
  </w:style>
  <w:style w:type="character" w:customStyle="1" w:styleId="af9">
    <w:name w:val="Заглавие малко (знак)"/>
    <w:basedOn w:val="a3"/>
    <w:link w:val="af8"/>
    <w:uiPriority w:val="10"/>
    <w:rsid w:val="000E7057"/>
    <w:rPr>
      <w:rFonts w:ascii="Times override Roman" w:hAnsi="Times override Roman"/>
      <w:caps/>
      <w:sz w:val="60"/>
    </w:rPr>
  </w:style>
  <w:style w:type="paragraph" w:customStyle="1" w:styleId="afb">
    <w:name w:val="Обикновена светлина"/>
    <w:basedOn w:val="a2"/>
    <w:link w:val="afc"/>
    <w:qFormat/>
    <w:rsid w:val="000E7057"/>
    <w:rPr>
      <w:color w:val="FFFFFF" w:themeColor="background1"/>
    </w:rPr>
  </w:style>
  <w:style w:type="character" w:customStyle="1" w:styleId="afc">
    <w:name w:val="Обикновена светлина (знак)"/>
    <w:basedOn w:val="a3"/>
    <w:link w:val="afb"/>
    <w:rsid w:val="000E7057"/>
    <w:rPr>
      <w:rFonts w:ascii="Times override Roman" w:hAnsi="Times override Roman"/>
      <w:color w:val="FFFFFF" w:themeColor="background1"/>
    </w:rPr>
  </w:style>
  <w:style w:type="character" w:customStyle="1" w:styleId="13">
    <w:name w:val="Споменаване1"/>
    <w:basedOn w:val="a3"/>
    <w:uiPriority w:val="99"/>
    <w:semiHidden/>
    <w:unhideWhenUsed/>
    <w:rsid w:val="000E7057"/>
    <w:rPr>
      <w:rFonts w:ascii="Times override Roman" w:hAnsi="Times override Roman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0E7057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E7057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0E7057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0E7057"/>
    <w:rPr>
      <w:rFonts w:ascii="Times override Roman" w:hAnsi="Times override Roman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0E7057"/>
    <w:rPr>
      <w:i/>
      <w:iCs/>
    </w:rPr>
  </w:style>
  <w:style w:type="character" w:customStyle="1" w:styleId="HTML2">
    <w:name w:val="HTML адрес Знак"/>
    <w:basedOn w:val="a3"/>
    <w:link w:val="HTML1"/>
    <w:uiPriority w:val="99"/>
    <w:semiHidden/>
    <w:rsid w:val="000E7057"/>
    <w:rPr>
      <w:rFonts w:ascii="Times override Roman" w:hAnsi="Times override Roman"/>
      <w:i/>
      <w:iCs/>
    </w:rPr>
  </w:style>
  <w:style w:type="character" w:styleId="HTML3">
    <w:name w:val="HTML Definition"/>
    <w:basedOn w:val="a3"/>
    <w:uiPriority w:val="99"/>
    <w:semiHidden/>
    <w:unhideWhenUsed/>
    <w:rsid w:val="000E7057"/>
    <w:rPr>
      <w:rFonts w:ascii="Times override Roman" w:hAnsi="Times override Roman"/>
      <w:i/>
      <w:iCs/>
    </w:rPr>
  </w:style>
  <w:style w:type="character" w:styleId="HTML4">
    <w:name w:val="HTML Cite"/>
    <w:basedOn w:val="a3"/>
    <w:uiPriority w:val="99"/>
    <w:semiHidden/>
    <w:unhideWhenUsed/>
    <w:rsid w:val="000E7057"/>
    <w:rPr>
      <w:rFonts w:ascii="Times override Roman" w:hAnsi="Times override Roman"/>
      <w:i/>
      <w:iCs/>
    </w:rPr>
  </w:style>
  <w:style w:type="character" w:styleId="HTML5">
    <w:name w:val="HTML Typewriter"/>
    <w:basedOn w:val="a3"/>
    <w:uiPriority w:val="99"/>
    <w:semiHidden/>
    <w:unhideWhenUsed/>
    <w:rsid w:val="000E7057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0E7057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0E7057"/>
    <w:rPr>
      <w:rFonts w:ascii="Times override Roman" w:hAnsi="Times override Roman"/>
    </w:rPr>
  </w:style>
  <w:style w:type="character" w:styleId="HTML8">
    <w:name w:val="HTML Keyboard"/>
    <w:basedOn w:val="a3"/>
    <w:uiPriority w:val="99"/>
    <w:semiHidden/>
    <w:unhideWhenUsed/>
    <w:rsid w:val="000E7057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0E7057"/>
    <w:rPr>
      <w:rFonts w:ascii="Consolas" w:hAnsi="Consolas"/>
      <w:sz w:val="20"/>
      <w:szCs w:val="20"/>
    </w:rPr>
  </w:style>
  <w:style w:type="character" w:customStyle="1" w:styleId="HTMLa">
    <w:name w:val="HTML стандартен Знак"/>
    <w:basedOn w:val="a3"/>
    <w:link w:val="HTML9"/>
    <w:uiPriority w:val="99"/>
    <w:semiHidden/>
    <w:rsid w:val="000E7057"/>
    <w:rPr>
      <w:rFonts w:ascii="Consolas" w:hAnsi="Consolas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0E7057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0E7057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0E7057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0E7057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0E7057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0E7057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0E7057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0E7057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0E7057"/>
    <w:pPr>
      <w:spacing w:after="100"/>
      <w:ind w:left="1920"/>
    </w:pPr>
  </w:style>
  <w:style w:type="paragraph" w:styleId="afd">
    <w:name w:val="TOC Heading"/>
    <w:basedOn w:val="1"/>
    <w:next w:val="a2"/>
    <w:uiPriority w:val="39"/>
    <w:semiHidden/>
    <w:unhideWhenUsed/>
    <w:qFormat/>
    <w:rsid w:val="000E7057"/>
    <w:pPr>
      <w:keepNext/>
      <w:keepLines/>
      <w:spacing w:before="240"/>
      <w:ind w:firstLine="360"/>
      <w:outlineLvl w:val="9"/>
    </w:pPr>
    <w:rPr>
      <w:rFonts w:eastAsiaTheme="majorEastAsia" w:cstheme="majorBidi"/>
      <w:b w:val="0"/>
      <w:caps w:val="0"/>
      <w:color w:val="7B230B" w:themeColor="accent1" w:themeShade="BF"/>
      <w:sz w:val="32"/>
      <w:szCs w:val="32"/>
    </w:rPr>
  </w:style>
  <w:style w:type="character" w:styleId="afe">
    <w:name w:val="Subtle Reference"/>
    <w:basedOn w:val="a3"/>
    <w:uiPriority w:val="31"/>
    <w:semiHidden/>
    <w:qFormat/>
    <w:rsid w:val="000E7057"/>
    <w:rPr>
      <w:rFonts w:ascii="Times override Roman" w:hAnsi="Times override Roman"/>
      <w:smallCaps/>
      <w:color w:val="5A5A5A" w:themeColor="text1" w:themeTint="A5"/>
    </w:rPr>
  </w:style>
  <w:style w:type="character" w:styleId="aff">
    <w:name w:val="Subtle Emphasis"/>
    <w:basedOn w:val="a3"/>
    <w:uiPriority w:val="19"/>
    <w:semiHidden/>
    <w:qFormat/>
    <w:rsid w:val="000E7057"/>
    <w:rPr>
      <w:rFonts w:ascii="Times override Roman" w:hAnsi="Times override Roman"/>
      <w:i/>
      <w:iCs/>
      <w:color w:val="404040" w:themeColor="text1" w:themeTint="BF"/>
    </w:rPr>
  </w:style>
  <w:style w:type="table" w:styleId="aff0">
    <w:name w:val="Table Professional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0E7057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0E705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E7057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E705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0E7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aff1">
    <w:name w:val="Bibliography"/>
    <w:basedOn w:val="a2"/>
    <w:next w:val="a2"/>
    <w:uiPriority w:val="37"/>
    <w:semiHidden/>
    <w:unhideWhenUsed/>
    <w:rsid w:val="000E7057"/>
  </w:style>
  <w:style w:type="character" w:styleId="aff2">
    <w:name w:val="Book Title"/>
    <w:basedOn w:val="a3"/>
    <w:uiPriority w:val="33"/>
    <w:semiHidden/>
    <w:qFormat/>
    <w:rsid w:val="000E7057"/>
    <w:rPr>
      <w:rFonts w:ascii="Times override Roman" w:hAnsi="Times override Roman"/>
      <w:b/>
      <w:bCs/>
      <w:i/>
      <w:iCs/>
      <w:spacing w:val="5"/>
    </w:rPr>
  </w:style>
  <w:style w:type="character" w:customStyle="1" w:styleId="18">
    <w:name w:val="Хаштаг1"/>
    <w:basedOn w:val="a3"/>
    <w:uiPriority w:val="99"/>
    <w:semiHidden/>
    <w:unhideWhenUsed/>
    <w:rsid w:val="000E7057"/>
    <w:rPr>
      <w:rFonts w:ascii="Times override Roman" w:hAnsi="Times override Roman"/>
      <w:color w:val="2B579A"/>
      <w:shd w:val="clear" w:color="auto" w:fill="E1DFDD"/>
    </w:rPr>
  </w:style>
  <w:style w:type="paragraph" w:styleId="aff3">
    <w:name w:val="Message Header"/>
    <w:basedOn w:val="a2"/>
    <w:link w:val="aff4"/>
    <w:uiPriority w:val="99"/>
    <w:semiHidden/>
    <w:unhideWhenUsed/>
    <w:rsid w:val="000E70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aff4">
    <w:name w:val="Заглавка на съобщение Знак"/>
    <w:basedOn w:val="a3"/>
    <w:link w:val="aff3"/>
    <w:uiPriority w:val="99"/>
    <w:semiHidden/>
    <w:rsid w:val="000E7057"/>
    <w:rPr>
      <w:rFonts w:ascii="Times override Roman" w:eastAsiaTheme="majorEastAsia" w:hAnsi="Times override Roman" w:cstheme="majorBidi"/>
      <w:shd w:val="pct20" w:color="auto" w:fill="auto"/>
    </w:rPr>
  </w:style>
  <w:style w:type="table" w:styleId="aff5">
    <w:name w:val="Table Elegant"/>
    <w:basedOn w:val="a4"/>
    <w:uiPriority w:val="99"/>
    <w:semiHidden/>
    <w:unhideWhenUsed/>
    <w:rsid w:val="000E7057"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2"/>
    <w:uiPriority w:val="99"/>
    <w:semiHidden/>
    <w:unhideWhenUsed/>
    <w:rsid w:val="000E705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0E705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0E705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0E705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0E7057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0E7057"/>
    <w:pPr>
      <w:ind w:firstLine="3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2"/>
    <w:uiPriority w:val="99"/>
    <w:semiHidden/>
    <w:unhideWhenUsed/>
    <w:rsid w:val="000E7057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0E7057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0E7057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0E7057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0E7057"/>
    <w:pPr>
      <w:spacing w:after="120"/>
      <w:ind w:left="1800"/>
      <w:contextualSpacing/>
    </w:pPr>
  </w:style>
  <w:style w:type="paragraph" w:styleId="aff8">
    <w:name w:val="List Paragraph"/>
    <w:basedOn w:val="a2"/>
    <w:uiPriority w:val="34"/>
    <w:semiHidden/>
    <w:qFormat/>
    <w:rsid w:val="000E7057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0E7057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E705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E7057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E7057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E7057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0E7057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E7057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E705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E705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E7057"/>
    <w:pPr>
      <w:numPr>
        <w:numId w:val="12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0E7057"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2"/>
    <w:next w:val="a2"/>
    <w:uiPriority w:val="99"/>
    <w:semiHidden/>
    <w:unhideWhenUsed/>
    <w:rsid w:val="000E7057"/>
  </w:style>
  <w:style w:type="paragraph" w:styleId="affa">
    <w:name w:val="macro"/>
    <w:link w:val="affb"/>
    <w:uiPriority w:val="99"/>
    <w:semiHidden/>
    <w:unhideWhenUsed/>
    <w:rsid w:val="000E70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/>
      <w:sz w:val="20"/>
      <w:szCs w:val="20"/>
    </w:rPr>
  </w:style>
  <w:style w:type="character" w:customStyle="1" w:styleId="affb">
    <w:name w:val="Текст на макрос Знак"/>
    <w:basedOn w:val="a3"/>
    <w:link w:val="affa"/>
    <w:uiPriority w:val="99"/>
    <w:semiHidden/>
    <w:rsid w:val="000E7057"/>
    <w:rPr>
      <w:rFonts w:ascii="Consolas" w:hAnsi="Consolas"/>
      <w:sz w:val="20"/>
      <w:szCs w:val="20"/>
    </w:rPr>
  </w:style>
  <w:style w:type="paragraph" w:styleId="affc">
    <w:name w:val="envelope return"/>
    <w:basedOn w:val="a2"/>
    <w:uiPriority w:val="99"/>
    <w:semiHidden/>
    <w:unhideWhenUsed/>
    <w:rsid w:val="000E7057"/>
    <w:rPr>
      <w:rFonts w:eastAsiaTheme="majorEastAsia" w:cstheme="majorBidi"/>
      <w:sz w:val="20"/>
      <w:szCs w:val="20"/>
    </w:rPr>
  </w:style>
  <w:style w:type="character" w:styleId="affd">
    <w:name w:val="endnote reference"/>
    <w:basedOn w:val="a3"/>
    <w:uiPriority w:val="99"/>
    <w:semiHidden/>
    <w:unhideWhenUsed/>
    <w:rsid w:val="000E7057"/>
    <w:rPr>
      <w:rFonts w:ascii="Times override Roman" w:hAnsi="Times override Roman"/>
      <w:vertAlign w:val="superscript"/>
    </w:rPr>
  </w:style>
  <w:style w:type="paragraph" w:styleId="affe">
    <w:name w:val="endnote text"/>
    <w:basedOn w:val="a2"/>
    <w:link w:val="afff"/>
    <w:uiPriority w:val="99"/>
    <w:semiHidden/>
    <w:unhideWhenUsed/>
    <w:rsid w:val="000E7057"/>
    <w:rPr>
      <w:sz w:val="20"/>
      <w:szCs w:val="20"/>
    </w:rPr>
  </w:style>
  <w:style w:type="character" w:customStyle="1" w:styleId="afff">
    <w:name w:val="Текст на бележка в края Знак"/>
    <w:basedOn w:val="a3"/>
    <w:link w:val="affe"/>
    <w:uiPriority w:val="99"/>
    <w:semiHidden/>
    <w:rsid w:val="000E7057"/>
    <w:rPr>
      <w:rFonts w:ascii="Times override Roman" w:hAnsi="Times override Roman"/>
      <w:sz w:val="20"/>
      <w:szCs w:val="20"/>
    </w:rPr>
  </w:style>
  <w:style w:type="paragraph" w:styleId="afff0">
    <w:name w:val="table of authorities"/>
    <w:basedOn w:val="a2"/>
    <w:next w:val="a2"/>
    <w:uiPriority w:val="99"/>
    <w:semiHidden/>
    <w:unhideWhenUsed/>
    <w:rsid w:val="000E7057"/>
    <w:pPr>
      <w:ind w:left="240" w:hanging="240"/>
    </w:pPr>
  </w:style>
  <w:style w:type="paragraph" w:styleId="afff1">
    <w:name w:val="toa heading"/>
    <w:basedOn w:val="a2"/>
    <w:next w:val="a2"/>
    <w:uiPriority w:val="99"/>
    <w:semiHidden/>
    <w:unhideWhenUsed/>
    <w:rsid w:val="000E7057"/>
    <w:pPr>
      <w:spacing w:before="120"/>
    </w:pPr>
    <w:rPr>
      <w:rFonts w:eastAsiaTheme="majorEastAsia" w:cstheme="majorBidi"/>
      <w:b/>
      <w:bCs/>
    </w:rPr>
  </w:style>
  <w:style w:type="table" w:styleId="afff2">
    <w:name w:val="Colorful List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0E7057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0E7057"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0E7057"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0E7057"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0E705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afff5">
    <w:name w:val="annotation text"/>
    <w:basedOn w:val="a2"/>
    <w:link w:val="afff6"/>
    <w:uiPriority w:val="99"/>
    <w:semiHidden/>
    <w:unhideWhenUsed/>
    <w:rsid w:val="000E7057"/>
    <w:rPr>
      <w:sz w:val="20"/>
      <w:szCs w:val="20"/>
    </w:rPr>
  </w:style>
  <w:style w:type="character" w:customStyle="1" w:styleId="afff6">
    <w:name w:val="Текст на коментар Знак"/>
    <w:basedOn w:val="a3"/>
    <w:link w:val="afff5"/>
    <w:uiPriority w:val="99"/>
    <w:semiHidden/>
    <w:rsid w:val="000E7057"/>
    <w:rPr>
      <w:rFonts w:ascii="Times override Roman" w:hAnsi="Times override Roman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0E7057"/>
    <w:rPr>
      <w:b/>
      <w:bCs/>
    </w:rPr>
  </w:style>
  <w:style w:type="character" w:customStyle="1" w:styleId="afff8">
    <w:name w:val="Предмет на коментар Знак"/>
    <w:basedOn w:val="afff6"/>
    <w:link w:val="afff7"/>
    <w:uiPriority w:val="99"/>
    <w:semiHidden/>
    <w:rsid w:val="000E7057"/>
    <w:rPr>
      <w:rFonts w:ascii="Times override Roman" w:hAnsi="Times override Roman"/>
      <w:b/>
      <w:bCs/>
      <w:sz w:val="20"/>
      <w:szCs w:val="20"/>
    </w:rPr>
  </w:style>
  <w:style w:type="character" w:styleId="afff9">
    <w:name w:val="annotation reference"/>
    <w:basedOn w:val="a3"/>
    <w:uiPriority w:val="99"/>
    <w:semiHidden/>
    <w:unhideWhenUsed/>
    <w:rsid w:val="000E7057"/>
    <w:rPr>
      <w:rFonts w:ascii="Times override Roman" w:hAnsi="Times override Roman"/>
      <w:sz w:val="16"/>
      <w:szCs w:val="16"/>
    </w:rPr>
  </w:style>
  <w:style w:type="paragraph" w:styleId="afffa">
    <w:name w:val="Balloon Text"/>
    <w:basedOn w:val="a2"/>
    <w:link w:val="afffb"/>
    <w:uiPriority w:val="99"/>
    <w:semiHidden/>
    <w:unhideWhenUsed/>
    <w:rsid w:val="000E7057"/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Изнесен текст Знак"/>
    <w:basedOn w:val="a3"/>
    <w:link w:val="afffa"/>
    <w:uiPriority w:val="99"/>
    <w:semiHidden/>
    <w:rsid w:val="000E7057"/>
    <w:rPr>
      <w:rFonts w:ascii="Microsoft YaHei UI" w:eastAsia="Microsoft YaHei UI" w:hAnsi="Microsoft YaHei UI"/>
      <w:sz w:val="18"/>
      <w:szCs w:val="18"/>
    </w:rPr>
  </w:style>
  <w:style w:type="paragraph" w:styleId="afffc">
    <w:name w:val="envelope address"/>
    <w:basedOn w:val="a2"/>
    <w:uiPriority w:val="99"/>
    <w:semiHidden/>
    <w:unhideWhenUsed/>
    <w:rsid w:val="000E705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afffd">
    <w:name w:val="Block Text"/>
    <w:basedOn w:val="a2"/>
    <w:uiPriority w:val="99"/>
    <w:semiHidden/>
    <w:unhideWhenUsed/>
    <w:rsid w:val="000E7057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e">
    <w:name w:val="Document Map"/>
    <w:basedOn w:val="a2"/>
    <w:link w:val="affff"/>
    <w:uiPriority w:val="99"/>
    <w:semiHidden/>
    <w:unhideWhenUsed/>
    <w:rsid w:val="000E7057"/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План на документа Знак"/>
    <w:basedOn w:val="a3"/>
    <w:link w:val="afffe"/>
    <w:uiPriority w:val="99"/>
    <w:semiHidden/>
    <w:rsid w:val="000E7057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0E7057"/>
    <w:pPr>
      <w:numPr>
        <w:numId w:val="13"/>
      </w:numPr>
    </w:pPr>
  </w:style>
  <w:style w:type="table" w:styleId="1c">
    <w:name w:val="Plain Table 1"/>
    <w:basedOn w:val="a4"/>
    <w:uiPriority w:val="41"/>
    <w:rsid w:val="000E70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0E705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0E705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0E705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0E705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No Spacing"/>
    <w:link w:val="affff1"/>
    <w:uiPriority w:val="1"/>
    <w:qFormat/>
    <w:rsid w:val="000E7057"/>
    <w:pPr>
      <w:ind w:firstLine="360"/>
    </w:pPr>
    <w:rPr>
      <w:rFonts w:ascii="Times override Roman" w:hAnsi="Times override Roman"/>
    </w:rPr>
  </w:style>
  <w:style w:type="paragraph" w:styleId="affff2">
    <w:name w:val="Date"/>
    <w:basedOn w:val="a2"/>
    <w:next w:val="a2"/>
    <w:link w:val="affff3"/>
    <w:uiPriority w:val="99"/>
    <w:semiHidden/>
    <w:unhideWhenUsed/>
    <w:rsid w:val="000E7057"/>
  </w:style>
  <w:style w:type="character" w:customStyle="1" w:styleId="affff3">
    <w:name w:val="Дата Знак"/>
    <w:basedOn w:val="a3"/>
    <w:link w:val="affff2"/>
    <w:uiPriority w:val="99"/>
    <w:semiHidden/>
    <w:rsid w:val="000E7057"/>
    <w:rPr>
      <w:rFonts w:ascii="Times override Roman" w:hAnsi="Times override Roman"/>
    </w:rPr>
  </w:style>
  <w:style w:type="character" w:styleId="affff4">
    <w:name w:val="Intense Reference"/>
    <w:basedOn w:val="a3"/>
    <w:uiPriority w:val="32"/>
    <w:semiHidden/>
    <w:qFormat/>
    <w:rsid w:val="000E7057"/>
    <w:rPr>
      <w:rFonts w:ascii="Times override Roman" w:hAnsi="Times override Roman"/>
      <w:b/>
      <w:bCs/>
      <w:smallCaps/>
      <w:color w:val="A5300F" w:themeColor="accent1"/>
      <w:spacing w:val="5"/>
    </w:rPr>
  </w:style>
  <w:style w:type="paragraph" w:styleId="affff5">
    <w:name w:val="Intense Quote"/>
    <w:basedOn w:val="a2"/>
    <w:next w:val="a2"/>
    <w:link w:val="affff6"/>
    <w:uiPriority w:val="30"/>
    <w:semiHidden/>
    <w:qFormat/>
    <w:rsid w:val="000E7057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6">
    <w:name w:val="Интензивно цитиране Знак"/>
    <w:basedOn w:val="a3"/>
    <w:link w:val="affff5"/>
    <w:uiPriority w:val="30"/>
    <w:semiHidden/>
    <w:rsid w:val="000E7057"/>
    <w:rPr>
      <w:rFonts w:ascii="Times override Roman" w:hAnsi="Times override Roman"/>
      <w:i/>
      <w:iCs/>
      <w:color w:val="A5300F" w:themeColor="accent1"/>
    </w:rPr>
  </w:style>
  <w:style w:type="character" w:styleId="affff7">
    <w:name w:val="Intense Emphasis"/>
    <w:basedOn w:val="a3"/>
    <w:uiPriority w:val="21"/>
    <w:semiHidden/>
    <w:qFormat/>
    <w:rsid w:val="000E7057"/>
    <w:rPr>
      <w:rFonts w:ascii="Times override Roman" w:hAnsi="Times override Roman"/>
      <w:i/>
      <w:iCs/>
      <w:color w:val="A5300F" w:themeColor="accent1"/>
    </w:rPr>
  </w:style>
  <w:style w:type="paragraph" w:styleId="affff8">
    <w:name w:val="Normal (Web)"/>
    <w:basedOn w:val="a2"/>
    <w:uiPriority w:val="99"/>
    <w:unhideWhenUsed/>
    <w:rsid w:val="000E7057"/>
    <w:rPr>
      <w:rFonts w:cs="Times New Roman"/>
    </w:rPr>
  </w:style>
  <w:style w:type="character" w:customStyle="1" w:styleId="1d">
    <w:name w:val="Интелигентна хипервръзка1"/>
    <w:basedOn w:val="a3"/>
    <w:uiPriority w:val="99"/>
    <w:semiHidden/>
    <w:unhideWhenUsed/>
    <w:rsid w:val="000E7057"/>
    <w:rPr>
      <w:rFonts w:ascii="Times override Roman" w:hAnsi="Times override Roman"/>
      <w:u w:val="dotted"/>
    </w:rPr>
  </w:style>
  <w:style w:type="character" w:customStyle="1" w:styleId="1e">
    <w:name w:val="Неразрешено споменаване1"/>
    <w:basedOn w:val="a3"/>
    <w:uiPriority w:val="99"/>
    <w:semiHidden/>
    <w:unhideWhenUsed/>
    <w:rsid w:val="000E7057"/>
    <w:rPr>
      <w:rFonts w:ascii="Times override Roman" w:hAnsi="Times override Roman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0E7057"/>
    <w:pPr>
      <w:spacing w:after="120"/>
    </w:pPr>
  </w:style>
  <w:style w:type="character" w:customStyle="1" w:styleId="affffa">
    <w:name w:val="Основен текст Знак"/>
    <w:basedOn w:val="a3"/>
    <w:link w:val="affff9"/>
    <w:uiPriority w:val="99"/>
    <w:semiHidden/>
    <w:rsid w:val="000E7057"/>
    <w:rPr>
      <w:rFonts w:ascii="Times override Roman" w:hAnsi="Times override Roman"/>
    </w:rPr>
  </w:style>
  <w:style w:type="paragraph" w:styleId="2d">
    <w:name w:val="Body Text 2"/>
    <w:basedOn w:val="a2"/>
    <w:link w:val="2e"/>
    <w:uiPriority w:val="99"/>
    <w:semiHidden/>
    <w:unhideWhenUsed/>
    <w:rsid w:val="000E7057"/>
    <w:pPr>
      <w:spacing w:after="120" w:line="480" w:lineRule="auto"/>
    </w:pPr>
  </w:style>
  <w:style w:type="character" w:customStyle="1" w:styleId="2e">
    <w:name w:val="Основен текст 2 Знак"/>
    <w:basedOn w:val="a3"/>
    <w:link w:val="2d"/>
    <w:uiPriority w:val="99"/>
    <w:semiHidden/>
    <w:rsid w:val="000E7057"/>
    <w:rPr>
      <w:rFonts w:ascii="Times override Roman" w:hAnsi="Times override Roman"/>
    </w:rPr>
  </w:style>
  <w:style w:type="paragraph" w:styleId="3b">
    <w:name w:val="Body Text 3"/>
    <w:basedOn w:val="a2"/>
    <w:link w:val="3c"/>
    <w:uiPriority w:val="99"/>
    <w:semiHidden/>
    <w:unhideWhenUsed/>
    <w:rsid w:val="000E7057"/>
    <w:pPr>
      <w:spacing w:after="120"/>
    </w:pPr>
    <w:rPr>
      <w:sz w:val="16"/>
      <w:szCs w:val="16"/>
    </w:rPr>
  </w:style>
  <w:style w:type="character" w:customStyle="1" w:styleId="3c">
    <w:name w:val="Основен текст 3 Знак"/>
    <w:basedOn w:val="a3"/>
    <w:link w:val="3b"/>
    <w:uiPriority w:val="99"/>
    <w:semiHidden/>
    <w:rsid w:val="000E7057"/>
    <w:rPr>
      <w:rFonts w:ascii="Times override Roman" w:hAnsi="Times override Roman"/>
      <w:sz w:val="16"/>
      <w:szCs w:val="16"/>
    </w:rPr>
  </w:style>
  <w:style w:type="paragraph" w:styleId="affffb">
    <w:name w:val="Body Text Indent"/>
    <w:basedOn w:val="a2"/>
    <w:link w:val="affffc"/>
    <w:uiPriority w:val="99"/>
    <w:semiHidden/>
    <w:unhideWhenUsed/>
    <w:rsid w:val="000E7057"/>
    <w:pPr>
      <w:spacing w:after="120"/>
      <w:ind w:left="360"/>
    </w:pPr>
  </w:style>
  <w:style w:type="character" w:customStyle="1" w:styleId="affffc">
    <w:name w:val="Основен текст с отстъп Знак"/>
    <w:basedOn w:val="a3"/>
    <w:link w:val="affffb"/>
    <w:uiPriority w:val="99"/>
    <w:semiHidden/>
    <w:rsid w:val="000E7057"/>
    <w:rPr>
      <w:rFonts w:ascii="Times override Roman" w:hAnsi="Times override Roman"/>
    </w:rPr>
  </w:style>
  <w:style w:type="paragraph" w:styleId="2f">
    <w:name w:val="Body Text Indent 2"/>
    <w:basedOn w:val="a2"/>
    <w:link w:val="2f0"/>
    <w:uiPriority w:val="99"/>
    <w:semiHidden/>
    <w:unhideWhenUsed/>
    <w:rsid w:val="000E7057"/>
    <w:pPr>
      <w:spacing w:after="120" w:line="480" w:lineRule="auto"/>
      <w:ind w:left="360"/>
    </w:pPr>
  </w:style>
  <w:style w:type="character" w:customStyle="1" w:styleId="2f0">
    <w:name w:val="Основен текст с отстъп 2 Знак"/>
    <w:basedOn w:val="a3"/>
    <w:link w:val="2f"/>
    <w:uiPriority w:val="99"/>
    <w:semiHidden/>
    <w:rsid w:val="000E7057"/>
    <w:rPr>
      <w:rFonts w:ascii="Times override Roman" w:hAnsi="Times override Roman"/>
    </w:rPr>
  </w:style>
  <w:style w:type="paragraph" w:styleId="3d">
    <w:name w:val="Body Text Indent 3"/>
    <w:basedOn w:val="a2"/>
    <w:link w:val="3e"/>
    <w:uiPriority w:val="99"/>
    <w:semiHidden/>
    <w:unhideWhenUsed/>
    <w:rsid w:val="000E7057"/>
    <w:pPr>
      <w:spacing w:after="120"/>
      <w:ind w:left="360"/>
    </w:pPr>
    <w:rPr>
      <w:sz w:val="16"/>
      <w:szCs w:val="16"/>
    </w:rPr>
  </w:style>
  <w:style w:type="character" w:customStyle="1" w:styleId="3e">
    <w:name w:val="Основен текст с отстъп 3 Знак"/>
    <w:basedOn w:val="a3"/>
    <w:link w:val="3d"/>
    <w:uiPriority w:val="99"/>
    <w:semiHidden/>
    <w:rsid w:val="000E7057"/>
    <w:rPr>
      <w:rFonts w:ascii="Times override Roman" w:hAnsi="Times override Roman"/>
      <w:sz w:val="16"/>
      <w:szCs w:val="16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0E7057"/>
    <w:pPr>
      <w:spacing w:after="0"/>
    </w:pPr>
  </w:style>
  <w:style w:type="character" w:customStyle="1" w:styleId="affffe">
    <w:name w:val="Основен текст отстъп първи ред Знак"/>
    <w:basedOn w:val="affffa"/>
    <w:link w:val="affffd"/>
    <w:uiPriority w:val="99"/>
    <w:semiHidden/>
    <w:rsid w:val="000E7057"/>
    <w:rPr>
      <w:rFonts w:ascii="Times override Roman" w:hAnsi="Times override Roman"/>
    </w:rPr>
  </w:style>
  <w:style w:type="paragraph" w:styleId="2f1">
    <w:name w:val="Body Text First Indent 2"/>
    <w:basedOn w:val="affffb"/>
    <w:link w:val="2f2"/>
    <w:uiPriority w:val="99"/>
    <w:semiHidden/>
    <w:unhideWhenUsed/>
    <w:rsid w:val="000E7057"/>
    <w:pPr>
      <w:spacing w:after="0"/>
    </w:pPr>
  </w:style>
  <w:style w:type="character" w:customStyle="1" w:styleId="2f2">
    <w:name w:val="Основен текст отстъп първи ред 2 Знак"/>
    <w:basedOn w:val="affffc"/>
    <w:link w:val="2f1"/>
    <w:uiPriority w:val="99"/>
    <w:semiHidden/>
    <w:rsid w:val="000E7057"/>
    <w:rPr>
      <w:rFonts w:ascii="Times override Roman" w:hAnsi="Times override Roman"/>
    </w:rPr>
  </w:style>
  <w:style w:type="paragraph" w:styleId="afffff">
    <w:name w:val="Normal Indent"/>
    <w:basedOn w:val="a2"/>
    <w:uiPriority w:val="99"/>
    <w:semiHidden/>
    <w:unhideWhenUsed/>
    <w:rsid w:val="000E7057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0E7057"/>
  </w:style>
  <w:style w:type="character" w:customStyle="1" w:styleId="afffff1">
    <w:name w:val="Заглавие на бележка Знак"/>
    <w:basedOn w:val="a3"/>
    <w:link w:val="afffff0"/>
    <w:uiPriority w:val="99"/>
    <w:semiHidden/>
    <w:rsid w:val="000E7057"/>
    <w:rPr>
      <w:rFonts w:ascii="Times override Roman" w:hAnsi="Times override Roman"/>
    </w:rPr>
  </w:style>
  <w:style w:type="table" w:styleId="afffff2">
    <w:name w:val="Table Contemporary"/>
    <w:basedOn w:val="a4"/>
    <w:uiPriority w:val="99"/>
    <w:semiHidden/>
    <w:unhideWhenUsed/>
    <w:rsid w:val="000E7057"/>
    <w:pPr>
      <w:ind w:firstLine="3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0E7057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0E705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0E7057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0E7057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1f">
    <w:name w:val="List Table 1 Light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121">
    <w:name w:val="List Table 1 Light Accent 2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130">
    <w:name w:val="List Table 1 Light Accent 3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140">
    <w:name w:val="List Table 1 Light Accent 4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150">
    <w:name w:val="List Table 1 Light Accent 5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160">
    <w:name w:val="List Table 1 Light Accent 6"/>
    <w:basedOn w:val="a4"/>
    <w:uiPriority w:val="46"/>
    <w:rsid w:val="000E70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2f3">
    <w:name w:val="List Table 2"/>
    <w:basedOn w:val="a4"/>
    <w:uiPriority w:val="47"/>
    <w:rsid w:val="000E705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List Table 2 Accent 1"/>
    <w:basedOn w:val="a4"/>
    <w:uiPriority w:val="47"/>
    <w:rsid w:val="000E7057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220">
    <w:name w:val="List Table 2 Accent 2"/>
    <w:basedOn w:val="a4"/>
    <w:uiPriority w:val="47"/>
    <w:rsid w:val="000E7057"/>
    <w:tblPr>
      <w:tblStyleRowBandSize w:val="1"/>
      <w:tblStyleColBandSize w:val="1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230">
    <w:name w:val="List Table 2 Accent 3"/>
    <w:basedOn w:val="a4"/>
    <w:uiPriority w:val="47"/>
    <w:rsid w:val="000E7057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240">
    <w:name w:val="List Table 2 Accent 4"/>
    <w:basedOn w:val="a4"/>
    <w:uiPriority w:val="47"/>
    <w:rsid w:val="000E7057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250">
    <w:name w:val="List Table 2 Accent 5"/>
    <w:basedOn w:val="a4"/>
    <w:uiPriority w:val="47"/>
    <w:rsid w:val="000E7057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260">
    <w:name w:val="List Table 2 Accent 6"/>
    <w:basedOn w:val="a4"/>
    <w:uiPriority w:val="47"/>
    <w:rsid w:val="000E7057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3f">
    <w:name w:val="List Table 3"/>
    <w:basedOn w:val="a4"/>
    <w:uiPriority w:val="48"/>
    <w:rsid w:val="000E705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0">
    <w:name w:val="List Table 3 Accent 1"/>
    <w:basedOn w:val="a4"/>
    <w:uiPriority w:val="48"/>
    <w:rsid w:val="000E7057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320">
    <w:name w:val="List Table 3 Accent 2"/>
    <w:basedOn w:val="a4"/>
    <w:uiPriority w:val="48"/>
    <w:rsid w:val="000E7057"/>
    <w:tblPr>
      <w:tblStyleRowBandSize w:val="1"/>
      <w:tblStyleColBandSize w:val="1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styleId="330">
    <w:name w:val="List Table 3 Accent 3"/>
    <w:basedOn w:val="a4"/>
    <w:uiPriority w:val="48"/>
    <w:rsid w:val="000E7057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340">
    <w:name w:val="List Table 3 Accent 4"/>
    <w:basedOn w:val="a4"/>
    <w:uiPriority w:val="48"/>
    <w:rsid w:val="000E7057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350">
    <w:name w:val="List Table 3 Accent 5"/>
    <w:basedOn w:val="a4"/>
    <w:uiPriority w:val="48"/>
    <w:rsid w:val="000E7057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360">
    <w:name w:val="List Table 3 Accent 6"/>
    <w:basedOn w:val="a4"/>
    <w:uiPriority w:val="48"/>
    <w:rsid w:val="000E7057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0E705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List Table 4 Accent 1"/>
    <w:basedOn w:val="a4"/>
    <w:uiPriority w:val="49"/>
    <w:rsid w:val="000E7057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420">
    <w:name w:val="List Table 4 Accent 2"/>
    <w:basedOn w:val="a4"/>
    <w:uiPriority w:val="49"/>
    <w:rsid w:val="000E7057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430">
    <w:name w:val="List Table 4 Accent 3"/>
    <w:basedOn w:val="a4"/>
    <w:uiPriority w:val="49"/>
    <w:rsid w:val="000E7057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440">
    <w:name w:val="List Table 4 Accent 4"/>
    <w:basedOn w:val="a4"/>
    <w:uiPriority w:val="49"/>
    <w:rsid w:val="000E7057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450">
    <w:name w:val="List Table 4 Accent 5"/>
    <w:basedOn w:val="a4"/>
    <w:uiPriority w:val="49"/>
    <w:rsid w:val="000E7057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460">
    <w:name w:val="List Table 4 Accent 6"/>
    <w:basedOn w:val="a4"/>
    <w:uiPriority w:val="49"/>
    <w:rsid w:val="000E7057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58">
    <w:name w:val="List Table 5 Dark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0E7057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0E705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List Table 6 Colorful Accent 1"/>
    <w:basedOn w:val="a4"/>
    <w:uiPriority w:val="51"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620">
    <w:name w:val="List Table 6 Colorful Accent 2"/>
    <w:basedOn w:val="a4"/>
    <w:uiPriority w:val="51"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630">
    <w:name w:val="List Table 6 Colorful Accent 3"/>
    <w:basedOn w:val="a4"/>
    <w:uiPriority w:val="51"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64">
    <w:name w:val="List Table 6 Colorful Accent 4"/>
    <w:basedOn w:val="a4"/>
    <w:uiPriority w:val="51"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65">
    <w:name w:val="List Table 6 Colorful Accent 5"/>
    <w:basedOn w:val="a4"/>
    <w:uiPriority w:val="51"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66">
    <w:name w:val="List Table 6 Colorful Accent 6"/>
    <w:basedOn w:val="a4"/>
    <w:uiPriority w:val="51"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73">
    <w:name w:val="List Table 7 Colorful"/>
    <w:basedOn w:val="a4"/>
    <w:uiPriority w:val="52"/>
    <w:rsid w:val="000E705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4"/>
    <w:uiPriority w:val="52"/>
    <w:rsid w:val="000E7057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0E7057"/>
    <w:rPr>
      <w:color w:val="000B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0E7057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4"/>
    <w:uiPriority w:val="52"/>
    <w:rsid w:val="000E7057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4"/>
    <w:uiPriority w:val="52"/>
    <w:rsid w:val="000E7057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4"/>
    <w:uiPriority w:val="52"/>
    <w:rsid w:val="000E7057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0E7057"/>
  </w:style>
  <w:style w:type="character" w:customStyle="1" w:styleId="afffff8">
    <w:name w:val="Имейл подпис Знак"/>
    <w:basedOn w:val="a3"/>
    <w:link w:val="afffff7"/>
    <w:uiPriority w:val="99"/>
    <w:semiHidden/>
    <w:rsid w:val="000E7057"/>
    <w:rPr>
      <w:rFonts w:ascii="Times override Roman" w:hAnsi="Times override Roman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0E7057"/>
  </w:style>
  <w:style w:type="character" w:customStyle="1" w:styleId="afffffa">
    <w:name w:val="Приветствие Знак"/>
    <w:basedOn w:val="a3"/>
    <w:link w:val="afffff9"/>
    <w:uiPriority w:val="99"/>
    <w:semiHidden/>
    <w:rsid w:val="000E7057"/>
    <w:rPr>
      <w:rFonts w:ascii="Times override Roman" w:hAnsi="Times override Roman"/>
    </w:rPr>
  </w:style>
  <w:style w:type="table" w:styleId="1f0">
    <w:name w:val="Table Columns 1"/>
    <w:basedOn w:val="a4"/>
    <w:uiPriority w:val="99"/>
    <w:semiHidden/>
    <w:unhideWhenUsed/>
    <w:rsid w:val="000E7057"/>
    <w:pPr>
      <w:ind w:firstLine="3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0E7057"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0E7057"/>
    <w:pPr>
      <w:ind w:firstLine="3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0E7057"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0E7057"/>
    <w:pPr>
      <w:ind w:firstLine="3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0E7057"/>
    <w:pPr>
      <w:ind w:left="4320"/>
    </w:pPr>
  </w:style>
  <w:style w:type="character" w:customStyle="1" w:styleId="afffffc">
    <w:name w:val="Подпис Знак"/>
    <w:basedOn w:val="a3"/>
    <w:link w:val="afffffb"/>
    <w:uiPriority w:val="99"/>
    <w:semiHidden/>
    <w:rsid w:val="000E7057"/>
    <w:rPr>
      <w:rFonts w:ascii="Times override Roman" w:hAnsi="Times override Roman"/>
    </w:rPr>
  </w:style>
  <w:style w:type="table" w:styleId="1f1">
    <w:name w:val="Table Simple 1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0E7057"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ubtle 1"/>
    <w:basedOn w:val="a4"/>
    <w:uiPriority w:val="99"/>
    <w:semiHidden/>
    <w:unhideWhenUsed/>
    <w:rsid w:val="000E7057"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0E7057"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3">
    <w:name w:val="index 1"/>
    <w:basedOn w:val="a2"/>
    <w:next w:val="a2"/>
    <w:autoRedefine/>
    <w:uiPriority w:val="99"/>
    <w:semiHidden/>
    <w:unhideWhenUsed/>
    <w:rsid w:val="000E7057"/>
    <w:pPr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0E7057"/>
    <w:pPr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0E7057"/>
    <w:pPr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0E7057"/>
    <w:pPr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0E7057"/>
    <w:pPr>
      <w:ind w:left="1200" w:hanging="240"/>
    </w:pPr>
  </w:style>
  <w:style w:type="paragraph" w:styleId="67">
    <w:name w:val="index 6"/>
    <w:basedOn w:val="a2"/>
    <w:next w:val="a2"/>
    <w:autoRedefine/>
    <w:uiPriority w:val="99"/>
    <w:semiHidden/>
    <w:unhideWhenUsed/>
    <w:rsid w:val="000E7057"/>
    <w:pPr>
      <w:ind w:left="1440" w:hanging="240"/>
    </w:pPr>
  </w:style>
  <w:style w:type="paragraph" w:styleId="77">
    <w:name w:val="index 7"/>
    <w:basedOn w:val="a2"/>
    <w:next w:val="a2"/>
    <w:autoRedefine/>
    <w:uiPriority w:val="99"/>
    <w:semiHidden/>
    <w:unhideWhenUsed/>
    <w:rsid w:val="000E7057"/>
    <w:pPr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0E7057"/>
    <w:pPr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0E7057"/>
    <w:pPr>
      <w:ind w:left="2160" w:hanging="240"/>
    </w:pPr>
  </w:style>
  <w:style w:type="paragraph" w:styleId="afffffd">
    <w:name w:val="index heading"/>
    <w:basedOn w:val="a2"/>
    <w:next w:val="1f3"/>
    <w:uiPriority w:val="99"/>
    <w:semiHidden/>
    <w:unhideWhenUsed/>
    <w:rsid w:val="000E7057"/>
    <w:rPr>
      <w:rFonts w:eastAsiaTheme="majorEastAsia" w:cstheme="majorBidi"/>
      <w:b/>
      <w:bCs/>
    </w:rPr>
  </w:style>
  <w:style w:type="paragraph" w:styleId="afffffe">
    <w:name w:val="Plain Text"/>
    <w:basedOn w:val="a2"/>
    <w:link w:val="affffff"/>
    <w:uiPriority w:val="99"/>
    <w:semiHidden/>
    <w:unhideWhenUsed/>
    <w:rsid w:val="000E7057"/>
    <w:rPr>
      <w:rFonts w:ascii="Consolas" w:hAnsi="Consolas"/>
      <w:sz w:val="21"/>
      <w:szCs w:val="21"/>
    </w:rPr>
  </w:style>
  <w:style w:type="character" w:customStyle="1" w:styleId="affffff">
    <w:name w:val="Обикновен текст Знак"/>
    <w:basedOn w:val="a3"/>
    <w:link w:val="afffffe"/>
    <w:uiPriority w:val="99"/>
    <w:semiHidden/>
    <w:rsid w:val="000E7057"/>
    <w:rPr>
      <w:rFonts w:ascii="Consolas" w:hAnsi="Consolas"/>
      <w:sz w:val="21"/>
      <w:szCs w:val="21"/>
    </w:rPr>
  </w:style>
  <w:style w:type="paragraph" w:styleId="affffff0">
    <w:name w:val="Closing"/>
    <w:basedOn w:val="a2"/>
    <w:link w:val="affffff1"/>
    <w:uiPriority w:val="99"/>
    <w:semiHidden/>
    <w:unhideWhenUsed/>
    <w:rsid w:val="000E7057"/>
    <w:pPr>
      <w:ind w:left="4320"/>
    </w:pPr>
  </w:style>
  <w:style w:type="character" w:customStyle="1" w:styleId="affffff1">
    <w:name w:val="Заключителна фраза Знак"/>
    <w:basedOn w:val="a3"/>
    <w:link w:val="affffff0"/>
    <w:uiPriority w:val="99"/>
    <w:semiHidden/>
    <w:rsid w:val="000E7057"/>
    <w:rPr>
      <w:rFonts w:ascii="Times override Roman" w:hAnsi="Times override Roman"/>
    </w:rPr>
  </w:style>
  <w:style w:type="table" w:styleId="1f4">
    <w:name w:val="Table Grid 1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0E7057"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0E7057"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4"/>
    <w:uiPriority w:val="99"/>
    <w:semiHidden/>
    <w:unhideWhenUsed/>
    <w:rsid w:val="000E7057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4"/>
    <w:uiPriority w:val="99"/>
    <w:semiHidden/>
    <w:unhideWhenUsed/>
    <w:rsid w:val="000E7057"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0E7057"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Grid Table Light"/>
    <w:basedOn w:val="a4"/>
    <w:uiPriority w:val="40"/>
    <w:rsid w:val="000E705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5">
    <w:name w:val="Grid Table 1 Light"/>
    <w:basedOn w:val="a4"/>
    <w:uiPriority w:val="46"/>
    <w:rsid w:val="000E705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2">
    <w:name w:val="Grid Table 1 Light Accent 1"/>
    <w:basedOn w:val="a4"/>
    <w:uiPriority w:val="46"/>
    <w:rsid w:val="000E7057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2">
    <w:name w:val="Grid Table 1 Light Accent 2"/>
    <w:basedOn w:val="a4"/>
    <w:uiPriority w:val="46"/>
    <w:rsid w:val="000E7057"/>
    <w:tblPr>
      <w:tblStyleRowBandSize w:val="1"/>
      <w:tblStyleColBandSize w:val="1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4"/>
    <w:uiPriority w:val="46"/>
    <w:rsid w:val="000E7057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4"/>
    <w:uiPriority w:val="46"/>
    <w:rsid w:val="000E7057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4"/>
    <w:uiPriority w:val="46"/>
    <w:rsid w:val="000E7057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4"/>
    <w:uiPriority w:val="46"/>
    <w:rsid w:val="000E7057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0E705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Grid Table 2 Accent 1"/>
    <w:basedOn w:val="a4"/>
    <w:uiPriority w:val="47"/>
    <w:rsid w:val="000E7057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221">
    <w:name w:val="Grid Table 2 Accent 2"/>
    <w:basedOn w:val="a4"/>
    <w:uiPriority w:val="47"/>
    <w:rsid w:val="000E7057"/>
    <w:tblPr>
      <w:tblStyleRowBandSize w:val="1"/>
      <w:tblStyleColBandSize w:val="1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231">
    <w:name w:val="Grid Table 2 Accent 3"/>
    <w:basedOn w:val="a4"/>
    <w:uiPriority w:val="47"/>
    <w:rsid w:val="000E7057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241">
    <w:name w:val="Grid Table 2 Accent 4"/>
    <w:basedOn w:val="a4"/>
    <w:uiPriority w:val="47"/>
    <w:rsid w:val="000E7057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251">
    <w:name w:val="Grid Table 2 Accent 5"/>
    <w:basedOn w:val="a4"/>
    <w:uiPriority w:val="47"/>
    <w:rsid w:val="000E7057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261">
    <w:name w:val="Grid Table 2 Accent 6"/>
    <w:basedOn w:val="a4"/>
    <w:uiPriority w:val="47"/>
    <w:rsid w:val="000E7057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3f4">
    <w:name w:val="Grid Table 3"/>
    <w:basedOn w:val="a4"/>
    <w:uiPriority w:val="48"/>
    <w:rsid w:val="000E705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1">
    <w:name w:val="Grid Table 3 Accent 1"/>
    <w:basedOn w:val="a4"/>
    <w:uiPriority w:val="48"/>
    <w:rsid w:val="000E7057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321">
    <w:name w:val="Grid Table 3 Accent 2"/>
    <w:basedOn w:val="a4"/>
    <w:uiPriority w:val="48"/>
    <w:rsid w:val="000E7057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331">
    <w:name w:val="Grid Table 3 Accent 3"/>
    <w:basedOn w:val="a4"/>
    <w:uiPriority w:val="48"/>
    <w:rsid w:val="000E7057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341">
    <w:name w:val="Grid Table 3 Accent 4"/>
    <w:basedOn w:val="a4"/>
    <w:uiPriority w:val="48"/>
    <w:rsid w:val="000E7057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351">
    <w:name w:val="Grid Table 3 Accent 5"/>
    <w:basedOn w:val="a4"/>
    <w:uiPriority w:val="48"/>
    <w:rsid w:val="000E7057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361">
    <w:name w:val="Grid Table 3 Accent 6"/>
    <w:basedOn w:val="a4"/>
    <w:uiPriority w:val="48"/>
    <w:rsid w:val="000E7057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4d">
    <w:name w:val="Grid Table 4"/>
    <w:basedOn w:val="a4"/>
    <w:uiPriority w:val="49"/>
    <w:rsid w:val="000E705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Grid Table 4 Accent 1"/>
    <w:basedOn w:val="a4"/>
    <w:uiPriority w:val="49"/>
    <w:rsid w:val="000E7057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421">
    <w:name w:val="Grid Table 4 Accent 2"/>
    <w:basedOn w:val="a4"/>
    <w:uiPriority w:val="49"/>
    <w:rsid w:val="000E7057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431">
    <w:name w:val="Grid Table 4 Accent 3"/>
    <w:basedOn w:val="a4"/>
    <w:uiPriority w:val="49"/>
    <w:rsid w:val="000E7057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441">
    <w:name w:val="Grid Table 4 Accent 4"/>
    <w:basedOn w:val="a4"/>
    <w:uiPriority w:val="49"/>
    <w:rsid w:val="000E7057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451">
    <w:name w:val="Grid Table 4 Accent 5"/>
    <w:basedOn w:val="a4"/>
    <w:uiPriority w:val="49"/>
    <w:rsid w:val="000E7057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461">
    <w:name w:val="Grid Table 4 Accent 6"/>
    <w:basedOn w:val="a4"/>
    <w:uiPriority w:val="49"/>
    <w:rsid w:val="000E7057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5c">
    <w:name w:val="Grid Table 5 Dark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1">
    <w:name w:val="Grid Table 5 Dark Accent 1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521">
    <w:name w:val="Grid Table 5 Dark Accent 2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styleId="531">
    <w:name w:val="Grid Table 5 Dark Accent 3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541">
    <w:name w:val="Grid Table 5 Dark Accent 4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551">
    <w:name w:val="Grid Table 5 Dark Accent 5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561">
    <w:name w:val="Grid Table 5 Dark Accent 6"/>
    <w:basedOn w:val="a4"/>
    <w:uiPriority w:val="50"/>
    <w:rsid w:val="000E70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69">
    <w:name w:val="Grid Table 6 Colorful"/>
    <w:basedOn w:val="a4"/>
    <w:uiPriority w:val="51"/>
    <w:rsid w:val="000E70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Grid Table 6 Colorful Accent 1"/>
    <w:basedOn w:val="a4"/>
    <w:uiPriority w:val="51"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621">
    <w:name w:val="Grid Table 6 Colorful Accent 2"/>
    <w:basedOn w:val="a4"/>
    <w:uiPriority w:val="51"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631">
    <w:name w:val="Grid Table 6 Colorful Accent 3"/>
    <w:basedOn w:val="a4"/>
    <w:uiPriority w:val="51"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640">
    <w:name w:val="Grid Table 6 Colorful Accent 4"/>
    <w:basedOn w:val="a4"/>
    <w:uiPriority w:val="51"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650">
    <w:name w:val="Grid Table 6 Colorful Accent 5"/>
    <w:basedOn w:val="a4"/>
    <w:uiPriority w:val="51"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660">
    <w:name w:val="Grid Table 6 Colorful Accent 6"/>
    <w:basedOn w:val="a4"/>
    <w:uiPriority w:val="51"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79">
    <w:name w:val="Grid Table 7 Colorful"/>
    <w:basedOn w:val="a4"/>
    <w:uiPriority w:val="52"/>
    <w:rsid w:val="000E70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1">
    <w:name w:val="Grid Table 7 Colorful Accent 1"/>
    <w:basedOn w:val="a4"/>
    <w:uiPriority w:val="52"/>
    <w:rsid w:val="000E7057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721">
    <w:name w:val="Grid Table 7 Colorful Accent 2"/>
    <w:basedOn w:val="a4"/>
    <w:uiPriority w:val="52"/>
    <w:rsid w:val="000E7057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731">
    <w:name w:val="Grid Table 7 Colorful Accent 3"/>
    <w:basedOn w:val="a4"/>
    <w:uiPriority w:val="52"/>
    <w:rsid w:val="000E7057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740">
    <w:name w:val="Grid Table 7 Colorful Accent 4"/>
    <w:basedOn w:val="a4"/>
    <w:uiPriority w:val="52"/>
    <w:rsid w:val="000E7057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750">
    <w:name w:val="Grid Table 7 Colorful Accent 5"/>
    <w:basedOn w:val="a4"/>
    <w:uiPriority w:val="52"/>
    <w:rsid w:val="000E7057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760">
    <w:name w:val="Grid Table 7 Colorful Accent 6"/>
    <w:basedOn w:val="a4"/>
    <w:uiPriority w:val="52"/>
    <w:rsid w:val="000E7057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1f6">
    <w:name w:val="Table Web 1"/>
    <w:basedOn w:val="a4"/>
    <w:uiPriority w:val="99"/>
    <w:semiHidden/>
    <w:unhideWhenUsed/>
    <w:rsid w:val="000E7057"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0E7057"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0E7057"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3">
    <w:name w:val="footnote reference"/>
    <w:basedOn w:val="a3"/>
    <w:uiPriority w:val="99"/>
    <w:semiHidden/>
    <w:unhideWhenUsed/>
    <w:rsid w:val="000E7057"/>
    <w:rPr>
      <w:rFonts w:ascii="Times override Roman" w:hAnsi="Times override Roman"/>
      <w:vertAlign w:val="superscript"/>
    </w:rPr>
  </w:style>
  <w:style w:type="paragraph" w:styleId="affffff4">
    <w:name w:val="footnote text"/>
    <w:basedOn w:val="a2"/>
    <w:link w:val="affffff5"/>
    <w:uiPriority w:val="99"/>
    <w:semiHidden/>
    <w:unhideWhenUsed/>
    <w:rsid w:val="000E7057"/>
    <w:rPr>
      <w:sz w:val="20"/>
      <w:szCs w:val="20"/>
    </w:rPr>
  </w:style>
  <w:style w:type="character" w:customStyle="1" w:styleId="affffff5">
    <w:name w:val="Текст под линия Знак"/>
    <w:basedOn w:val="a3"/>
    <w:link w:val="affffff4"/>
    <w:uiPriority w:val="99"/>
    <w:semiHidden/>
    <w:rsid w:val="000E7057"/>
    <w:rPr>
      <w:rFonts w:ascii="Times override Roman" w:hAnsi="Times override Roman"/>
      <w:sz w:val="20"/>
      <w:szCs w:val="20"/>
    </w:rPr>
  </w:style>
  <w:style w:type="character" w:styleId="affffff6">
    <w:name w:val="line number"/>
    <w:basedOn w:val="a3"/>
    <w:uiPriority w:val="99"/>
    <w:semiHidden/>
    <w:unhideWhenUsed/>
    <w:rsid w:val="000E7057"/>
    <w:rPr>
      <w:rFonts w:ascii="Times override Roman" w:hAnsi="Times override Roman"/>
    </w:rPr>
  </w:style>
  <w:style w:type="table" w:styleId="1f7">
    <w:name w:val="Table 3D effects 1"/>
    <w:basedOn w:val="a4"/>
    <w:uiPriority w:val="99"/>
    <w:semiHidden/>
    <w:unhideWhenUsed/>
    <w:rsid w:val="000E7057"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0E7057"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0E7057"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Theme"/>
    <w:basedOn w:val="a4"/>
    <w:uiPriority w:val="99"/>
    <w:semiHidden/>
    <w:unhideWhenUsed/>
    <w:rsid w:val="000E7057"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8">
    <w:name w:val="Strong"/>
    <w:basedOn w:val="a3"/>
    <w:uiPriority w:val="22"/>
    <w:semiHidden/>
    <w:qFormat/>
    <w:rsid w:val="000E7057"/>
    <w:rPr>
      <w:rFonts w:ascii="Times override Roman" w:hAnsi="Times override Roman"/>
      <w:b/>
      <w:bCs/>
    </w:rPr>
  </w:style>
  <w:style w:type="character" w:styleId="affffff9">
    <w:name w:val="FollowedHyperlink"/>
    <w:basedOn w:val="a3"/>
    <w:uiPriority w:val="99"/>
    <w:semiHidden/>
    <w:unhideWhenUsed/>
    <w:rsid w:val="000E7057"/>
    <w:rPr>
      <w:rFonts w:ascii="Times override Roman" w:hAnsi="Times override Roman"/>
      <w:color w:val="B26B02" w:themeColor="followedHyperlink"/>
      <w:u w:val="single"/>
    </w:rPr>
  </w:style>
  <w:style w:type="character" w:styleId="affffffa">
    <w:name w:val="Hyperlink"/>
    <w:basedOn w:val="a3"/>
    <w:uiPriority w:val="99"/>
    <w:semiHidden/>
    <w:unhideWhenUsed/>
    <w:rsid w:val="000E7057"/>
    <w:rPr>
      <w:rFonts w:ascii="Times override Roman" w:hAnsi="Times override Roman"/>
      <w:color w:val="6B9F25" w:themeColor="hyperlink"/>
      <w:u w:val="single"/>
    </w:rPr>
  </w:style>
  <w:style w:type="paragraph" w:styleId="affffffb">
    <w:name w:val="caption"/>
    <w:basedOn w:val="a2"/>
    <w:next w:val="a2"/>
    <w:uiPriority w:val="35"/>
    <w:semiHidden/>
    <w:unhideWhenUsed/>
    <w:qFormat/>
    <w:rsid w:val="000E7057"/>
    <w:pPr>
      <w:spacing w:after="200"/>
    </w:pPr>
    <w:rPr>
      <w:i/>
      <w:iCs/>
      <w:color w:val="323232" w:themeColor="text2"/>
      <w:sz w:val="18"/>
      <w:szCs w:val="18"/>
    </w:rPr>
  </w:style>
  <w:style w:type="paragraph" w:customStyle="1" w:styleId="Keyword">
    <w:name w:val="Keyword"/>
    <w:basedOn w:val="a2"/>
    <w:next w:val="a2"/>
    <w:uiPriority w:val="14"/>
    <w:qFormat/>
    <w:rsid w:val="00F0476D"/>
    <w:pPr>
      <w:widowControl w:val="0"/>
      <w:autoSpaceDE w:val="0"/>
      <w:autoSpaceDN w:val="0"/>
      <w:spacing w:after="120"/>
      <w:ind w:firstLine="0"/>
    </w:pPr>
    <w:rPr>
      <w:rFonts w:asciiTheme="majorHAnsi" w:hAnsiTheme="majorHAnsi"/>
      <w:b/>
      <w:caps/>
      <w:color w:val="323232" w:themeColor="text2"/>
      <w:sz w:val="28"/>
      <w:lang w:val="en-US"/>
    </w:rPr>
  </w:style>
  <w:style w:type="character" w:customStyle="1" w:styleId="affff1">
    <w:name w:val="Без разредка Знак"/>
    <w:basedOn w:val="a3"/>
    <w:link w:val="affff0"/>
    <w:uiPriority w:val="1"/>
    <w:rsid w:val="00F915E5"/>
    <w:rPr>
      <w:rFonts w:ascii="Times override Roman" w:hAnsi="Times override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5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77;&#1090;&#1103;&#1061;&#1088;&#1080;&#1089;&#1090;&#1086;&#1074;&#1072;-&#1057;&#1090;&#1086;&#1103;&#1085;&#1086;&#1074;\AppData\Roaming\Microsoft\Templates\&#1051;&#1072;&#1081;&#1092;&#1089;&#1090;&#1072;&#1081;&#1083;%20&#1074;&#1077;&#1089;&#1090;&#1085;&#1080;&#1082;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e0d1b59-9a4e-454c-aa74-9a1208bfb085" xsi:nil="true"/>
    <_activity xmlns="1e0d1b59-9a4e-454c-aa74-9a1208bfb08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AF6AE2BF4864A93A637A190E081BE" ma:contentTypeVersion="18" ma:contentTypeDescription="Create a new document." ma:contentTypeScope="" ma:versionID="2ff526adcede6482edb0bdd6e8a161fe">
  <xsd:schema xmlns:xsd="http://www.w3.org/2001/XMLSchema" xmlns:xs="http://www.w3.org/2001/XMLSchema" xmlns:p="http://schemas.microsoft.com/office/2006/metadata/properties" xmlns:ns3="1e0d1b59-9a4e-454c-aa74-9a1208bfb085" xmlns:ns4="93fe4e91-b0a2-497e-bf4a-b96d5282bb8d" targetNamespace="http://schemas.microsoft.com/office/2006/metadata/properties" ma:root="true" ma:fieldsID="626e193b88c0cf01758002f029e96890" ns3:_="" ns4:_="">
    <xsd:import namespace="1e0d1b59-9a4e-454c-aa74-9a1208bfb085"/>
    <xsd:import namespace="93fe4e91-b0a2-497e-bf4a-b96d5282bb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d1b59-9a4e-454c-aa74-9a1208bfb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4e91-b0a2-497e-bf4a-b96d5282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1e0d1b59-9a4e-454c-aa74-9a1208bfb085"/>
  </ds:schemaRefs>
</ds:datastoreItem>
</file>

<file path=customXml/itemProps3.xml><?xml version="1.0" encoding="utf-8"?>
<ds:datastoreItem xmlns:ds="http://schemas.openxmlformats.org/officeDocument/2006/customXml" ds:itemID="{57F7A4AA-B409-4041-9301-7E9A24242C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1FAE7D-D7E2-406A-86BC-CF52A3978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d1b59-9a4e-454c-aa74-9a1208bfb085"/>
    <ds:schemaRef ds:uri="93fe4e91-b0a2-497e-bf4a-b96d5282b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Лайфстайл вестник</Template>
  <TotalTime>0</TotalTime>
  <Pages>6</Pages>
  <Words>1668</Words>
  <Characters>9514</Characters>
  <Application>Microsoft Office Word</Application>
  <DocSecurity>0</DocSecurity>
  <Lines>79</Lines>
  <Paragraphs>22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2024-12-19T10:46:00Z</dcterms:created>
  <dcterms:modified xsi:type="dcterms:W3CDTF">2024-12-19T10:46:00Z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0x010100A5AAF6AE2BF4864A93A637A190E081BE</vt:lpwstr>
  </property>
</Properties>
</file>